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CEFC" w14:textId="77777777" w:rsidR="00442A15" w:rsidRDefault="005E5730">
      <w:r w:rsidRPr="001D1BF7">
        <w:rPr>
          <w:noProof/>
        </w:rPr>
        <mc:AlternateContent>
          <mc:Choice Requires="wps">
            <w:drawing>
              <wp:anchor distT="0" distB="0" distL="114300" distR="114300" simplePos="0" relativeHeight="251660288" behindDoc="0" locked="0" layoutInCell="1" allowOverlap="1" wp14:anchorId="32848E0B" wp14:editId="2249F757">
                <wp:simplePos x="0" y="0"/>
                <wp:positionH relativeFrom="column">
                  <wp:posOffset>1371600</wp:posOffset>
                </wp:positionH>
                <wp:positionV relativeFrom="paragraph">
                  <wp:posOffset>-44450</wp:posOffset>
                </wp:positionV>
                <wp:extent cx="4686300" cy="8001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46863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414A3" w14:textId="5817B43B" w:rsidR="00442A15" w:rsidRPr="001D1BF7" w:rsidRDefault="007F7506" w:rsidP="00442A15">
                            <w:pPr>
                              <w:pStyle w:val="Kop1"/>
                            </w:pPr>
                            <w:r>
                              <w:t>KALENDER</w:t>
                            </w:r>
                            <w:r w:rsidR="006447C6">
                              <w:t xml:space="preserve"> Jonghernieuwers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48E0B" id="_x0000_t202" coordsize="21600,21600" o:spt="202" path="m,l,21600r21600,l21600,xe">
                <v:stroke joinstyle="miter"/>
                <v:path gradientshapeok="t" o:connecttype="rect"/>
              </v:shapetype>
              <v:shape id="Tekstvak 5" o:spid="_x0000_s1026" type="#_x0000_t202" style="position:absolute;margin-left:108pt;margin-top:-3.5pt;width:36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" filled="f" stroked="f">
                <v:textbox>
                  <w:txbxContent>
                    <w:p w14:paraId="0CD414A3" w14:textId="5817B43B" w:rsidR="00442A15" w:rsidRPr="001D1BF7" w:rsidRDefault="007F7506" w:rsidP="00442A15">
                      <w:pPr>
                        <w:pStyle w:val="Kop1"/>
                      </w:pPr>
                      <w:r>
                        <w:t>KALENDER</w:t>
                      </w:r>
                      <w:r w:rsidR="006447C6">
                        <w:t xml:space="preserve"> Jonghernieuwers</w:t>
                      </w:r>
                    </w:p>
                  </w:txbxContent>
                </v:textbox>
                <w10:wrap type="square"/>
              </v:shape>
            </w:pict>
          </mc:Fallback>
        </mc:AlternateContent>
      </w:r>
      <w:r w:rsidRPr="001D1BF7">
        <w:rPr>
          <w:noProof/>
        </w:rPr>
        <w:drawing>
          <wp:anchor distT="0" distB="0" distL="114300" distR="114300" simplePos="0" relativeHeight="251659264" behindDoc="0" locked="0" layoutInCell="1" allowOverlap="1" wp14:anchorId="0AA2990E" wp14:editId="1AD65666">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E769DA6" w14:textId="77777777" w:rsidR="00442A15" w:rsidRPr="00442A15" w:rsidRDefault="00442A15" w:rsidP="00442A15"/>
    <w:p w14:paraId="778AA5C5" w14:textId="77777777" w:rsidR="00442A15" w:rsidRPr="00442A15" w:rsidRDefault="00442A15" w:rsidP="00442A15"/>
    <w:p w14:paraId="1D0666D0" w14:textId="77777777" w:rsidR="00442A15" w:rsidRPr="00442A15" w:rsidRDefault="00442A15" w:rsidP="00442A15"/>
    <w:p w14:paraId="19A2F0F0" w14:textId="77777777" w:rsidR="00442A15" w:rsidRDefault="00442A15" w:rsidP="00442A15"/>
    <w:p w14:paraId="659EE0D3" w14:textId="5CD901DC" w:rsidR="006447C6" w:rsidRDefault="006447C6" w:rsidP="00C07AAA">
      <w:pPr>
        <w:pStyle w:val="Kop2"/>
        <w:jc w:val="both"/>
      </w:pPr>
      <w:r>
        <w:t xml:space="preserve">19 September </w:t>
      </w:r>
      <w:r>
        <w:tab/>
        <w:t>- startactiviteit</w:t>
      </w:r>
    </w:p>
    <w:p w14:paraId="010473E3" w14:textId="628AEAA9" w:rsidR="006447C6" w:rsidRPr="006447C6" w:rsidRDefault="006447C6" w:rsidP="00C07AAA">
      <w:pPr>
        <w:jc w:val="both"/>
      </w:pPr>
      <w:r>
        <w:t>Iedereen welkom op de startactiviteit, jullie mogen ook gerust een vriend(in) meenemen om eens te proberen bij de KSA, afspraak om 14u aan het JOC! Erna zal er een drankje en pannenkoeken te krijgen zijn. Allen welkom!</w:t>
      </w:r>
    </w:p>
    <w:p w14:paraId="2150EB0A" w14:textId="0D5E373F" w:rsidR="006447C6" w:rsidRDefault="006447C6" w:rsidP="00C07AAA">
      <w:pPr>
        <w:pStyle w:val="Kop2"/>
        <w:jc w:val="both"/>
      </w:pPr>
      <w:r>
        <w:t>3 Oktober</w:t>
      </w:r>
      <w:r>
        <w:tab/>
      </w:r>
      <w:r>
        <w:tab/>
        <w:t xml:space="preserve">- activiteit </w:t>
      </w:r>
    </w:p>
    <w:p w14:paraId="727A2714" w14:textId="48F27767" w:rsidR="006447C6" w:rsidRDefault="006447C6" w:rsidP="00C07AAA">
      <w:pPr>
        <w:jc w:val="both"/>
      </w:pPr>
      <w:r>
        <w:t xml:space="preserve">Nu de zomer uit het land is en de bladeren naar beneden vallen zullen we een hypothese zoeken op de impact van al deze bladeren op de grond. Ook stellen we ons de vraag wat er gebeurt als een </w:t>
      </w:r>
      <w:proofErr w:type="spellStart"/>
      <w:r>
        <w:t>Jonghernieuwer</w:t>
      </w:r>
      <w:proofErr w:type="spellEnd"/>
      <w:r>
        <w:t xml:space="preserve"> van een boom valt en als dit hetzelfde effect heeft op de Aarde als Paulien van de boom valt.</w:t>
      </w:r>
    </w:p>
    <w:p w14:paraId="769670B4" w14:textId="5B06382E" w:rsidR="006447C6" w:rsidRDefault="006447C6" w:rsidP="00C07AAA">
      <w:pPr>
        <w:pStyle w:val="Kop2"/>
        <w:jc w:val="both"/>
      </w:pPr>
      <w:r>
        <w:t>17 oktober</w:t>
      </w:r>
      <w:r>
        <w:tab/>
        <w:t>- activiteit</w:t>
      </w:r>
    </w:p>
    <w:p w14:paraId="18A61295" w14:textId="2A7FFD91" w:rsidR="006447C6" w:rsidRPr="00C07AAA" w:rsidRDefault="006447C6" w:rsidP="00C07AAA">
      <w:pPr>
        <w:jc w:val="both"/>
      </w:pPr>
      <w:r w:rsidRPr="00C07AAA">
        <w:t>17 oktober is de 290ste </w:t>
      </w:r>
      <w:hyperlink r:id="rId8" w:tooltip="Dag" w:history="1">
        <w:r w:rsidRPr="00C07AAA">
          <w:t>dag</w:t>
        </w:r>
      </w:hyperlink>
      <w:r w:rsidRPr="00C07AAA">
        <w:t> van het </w:t>
      </w:r>
      <w:hyperlink r:id="rId9" w:tooltip="Jaar" w:history="1">
        <w:r w:rsidRPr="00C07AAA">
          <w:t>jaar</w:t>
        </w:r>
      </w:hyperlink>
      <w:r w:rsidRPr="00C07AAA">
        <w:t> (291ste dag in een </w:t>
      </w:r>
      <w:hyperlink r:id="rId10" w:tooltip="Schrikkeljaar" w:history="1">
        <w:r w:rsidRPr="00C07AAA">
          <w:t>schrikkeljaar</w:t>
        </w:r>
      </w:hyperlink>
      <w:r w:rsidRPr="00C07AAA">
        <w:t>) in de </w:t>
      </w:r>
      <w:hyperlink r:id="rId11" w:tooltip="Gregoriaanse kalender" w:history="1">
        <w:r w:rsidRPr="00C07AAA">
          <w:t>gregoriaanse kalender</w:t>
        </w:r>
      </w:hyperlink>
      <w:r w:rsidRPr="00C07AAA">
        <w:t xml:space="preserve">. Hierna volgen nog 75 dagen tot het einde van het jaar. Ook is Linde Merckpoel vandaag jarig en herdenken we </w:t>
      </w:r>
      <w:r w:rsidR="00C07AAA" w:rsidRPr="00C07AAA">
        <w:t xml:space="preserve">de </w:t>
      </w:r>
      <w:hyperlink r:id="rId12" w:tooltip="Heilige (christendom)" w:history="1">
        <w:r w:rsidR="00C07AAA" w:rsidRPr="00C07AAA">
          <w:t>Heilige</w:t>
        </w:r>
      </w:hyperlink>
      <w:r w:rsidR="00C07AAA" w:rsidRPr="00C07AAA">
        <w:t> </w:t>
      </w:r>
      <w:hyperlink r:id="rId13" w:tooltip="Rudolf van Gubbio (de pagina bestaat niet)" w:history="1">
        <w:r w:rsidR="00C07AAA" w:rsidRPr="00C07AAA">
          <w:t>Rudolf (van Gubbio)</w:t>
        </w:r>
      </w:hyperlink>
      <w:r w:rsidR="00C07AAA">
        <w:t>.</w:t>
      </w:r>
    </w:p>
    <w:p w14:paraId="0E816E61" w14:textId="07CA2382" w:rsidR="006447C6" w:rsidRDefault="006447C6" w:rsidP="00C07AAA">
      <w:pPr>
        <w:pStyle w:val="Kop2"/>
        <w:jc w:val="both"/>
      </w:pPr>
      <w:r>
        <w:t>22 oktober</w:t>
      </w:r>
      <w:r>
        <w:tab/>
        <w:t>- dag van de jeugdbeweging</w:t>
      </w:r>
    </w:p>
    <w:p w14:paraId="70C0F74F" w14:textId="6E943AD1" w:rsidR="006447C6" w:rsidRPr="008A7CA5" w:rsidRDefault="008A7CA5" w:rsidP="00C07AAA">
      <w:pPr>
        <w:jc w:val="both"/>
        <w:rPr>
          <w:lang w:val="nl-BE"/>
        </w:rPr>
      </w:pPr>
      <w:r w:rsidRPr="00B70847">
        <w:t xml:space="preserve">KSA T-shirt check?, KSA pull check?, sjaaltje check?, linker KSA kous check?, rechter KSA kous check?, positieve KSA </w:t>
      </w:r>
      <w:proofErr w:type="spellStart"/>
      <w:r w:rsidRPr="00B70847">
        <w:t>vibes</w:t>
      </w:r>
      <w:proofErr w:type="spellEnd"/>
      <w:r w:rsidRPr="00B70847">
        <w:t xml:space="preserve"> check? </w:t>
      </w:r>
      <w:proofErr w:type="spellStart"/>
      <w:r w:rsidRPr="008A7CA5">
        <w:rPr>
          <w:lang w:val="nl-BE"/>
        </w:rPr>
        <w:t>Okeyyy</w:t>
      </w:r>
      <w:proofErr w:type="spellEnd"/>
      <w:r w:rsidRPr="008A7CA5">
        <w:rPr>
          <w:lang w:val="nl-BE"/>
        </w:rPr>
        <w:t>, je ben helemaal klaar om de h</w:t>
      </w:r>
      <w:r>
        <w:rPr>
          <w:lang w:val="nl-BE"/>
        </w:rPr>
        <w:t xml:space="preserve">ele dag deze hippe bende te vertegenwoordigen!! Afspraak ’s ochtends aan de </w:t>
      </w:r>
      <w:proofErr w:type="spellStart"/>
      <w:r>
        <w:rPr>
          <w:lang w:val="nl-BE"/>
        </w:rPr>
        <w:t>jakkedoe</w:t>
      </w:r>
      <w:proofErr w:type="spellEnd"/>
      <w:r>
        <w:rPr>
          <w:lang w:val="nl-BE"/>
        </w:rPr>
        <w:t xml:space="preserve"> :)</w:t>
      </w:r>
    </w:p>
    <w:p w14:paraId="66CDFF95" w14:textId="4E407AB2" w:rsidR="006447C6" w:rsidRPr="008A7CA5" w:rsidRDefault="006447C6" w:rsidP="00C07AAA">
      <w:pPr>
        <w:pStyle w:val="Kop2"/>
        <w:jc w:val="both"/>
        <w:rPr>
          <w:lang w:val="nl-BE"/>
        </w:rPr>
      </w:pPr>
      <w:r w:rsidRPr="008A7CA5">
        <w:rPr>
          <w:lang w:val="nl-BE"/>
        </w:rPr>
        <w:t>31 oktober</w:t>
      </w:r>
      <w:r w:rsidRPr="008A7CA5">
        <w:rPr>
          <w:lang w:val="nl-BE"/>
        </w:rPr>
        <w:tab/>
        <w:t>- stuntnamiddag</w:t>
      </w:r>
    </w:p>
    <w:p w14:paraId="1AAFE060" w14:textId="47F14192" w:rsidR="006447C6" w:rsidRPr="008A7CA5" w:rsidRDefault="008A7CA5" w:rsidP="00C07AAA">
      <w:pPr>
        <w:jc w:val="both"/>
        <w:rPr>
          <w:lang w:val="nl-BE"/>
        </w:rPr>
      </w:pPr>
      <w:r>
        <w:rPr>
          <w:lang w:val="nl-BE"/>
        </w:rPr>
        <w:t xml:space="preserve">Zijn jullie </w:t>
      </w:r>
      <w:proofErr w:type="spellStart"/>
      <w:r>
        <w:rPr>
          <w:lang w:val="nl-BE"/>
        </w:rPr>
        <w:t>flikflaks</w:t>
      </w:r>
      <w:proofErr w:type="spellEnd"/>
      <w:r>
        <w:rPr>
          <w:lang w:val="nl-BE"/>
        </w:rPr>
        <w:t xml:space="preserve">, ratslagen en </w:t>
      </w:r>
      <w:proofErr w:type="spellStart"/>
      <w:r>
        <w:rPr>
          <w:lang w:val="nl-BE"/>
        </w:rPr>
        <w:t>parkourskills</w:t>
      </w:r>
      <w:proofErr w:type="spellEnd"/>
      <w:r>
        <w:rPr>
          <w:lang w:val="nl-BE"/>
        </w:rPr>
        <w:t xml:space="preserve"> al on point? Je gaat ze in elk geval allemaal nodig hebben vandaag! Begin dus maar al te trainen want iedereen zal het zien, van het jongste lid tot de oudste leider. Het is dan ook het ideale moment om te tonen wat jullie in jullie mars hebben!</w:t>
      </w:r>
    </w:p>
    <w:p w14:paraId="64DD35AD" w14:textId="3661B67A" w:rsidR="006447C6" w:rsidRDefault="006447C6" w:rsidP="00C07AAA">
      <w:pPr>
        <w:pStyle w:val="Kop2"/>
        <w:jc w:val="both"/>
      </w:pPr>
      <w:r>
        <w:t>7 november</w:t>
      </w:r>
      <w:r>
        <w:tab/>
        <w:t>- canadese mars</w:t>
      </w:r>
    </w:p>
    <w:p w14:paraId="5DA24518" w14:textId="783AC426" w:rsidR="006447C6" w:rsidRDefault="00964356" w:rsidP="00C07AAA">
      <w:pPr>
        <w:jc w:val="both"/>
      </w:pPr>
      <w:r>
        <w:t xml:space="preserve">1 grote wandelsessie! </w:t>
      </w:r>
      <w:proofErr w:type="spellStart"/>
      <w:r>
        <w:t>Enjoy</w:t>
      </w:r>
      <w:proofErr w:type="spellEnd"/>
      <w:r>
        <w:t xml:space="preserve"> </w:t>
      </w:r>
      <w:proofErr w:type="spellStart"/>
      <w:r>
        <w:t>kiddo’s</w:t>
      </w:r>
      <w:proofErr w:type="spellEnd"/>
      <w:r>
        <w:t xml:space="preserve"> en laat je voeten maar werken.</w:t>
      </w:r>
    </w:p>
    <w:p w14:paraId="2F8B9DAA" w14:textId="548E4CF9" w:rsidR="006447C6" w:rsidRDefault="006447C6" w:rsidP="00C07AAA">
      <w:pPr>
        <w:pStyle w:val="Kop2"/>
        <w:jc w:val="both"/>
      </w:pPr>
      <w:r>
        <w:t>21 november</w:t>
      </w:r>
      <w:r>
        <w:tab/>
        <w:t>- financiele actie</w:t>
      </w:r>
    </w:p>
    <w:p w14:paraId="722BD5CE" w14:textId="4C0756F5" w:rsidR="006447C6" w:rsidRDefault="00B70847" w:rsidP="00C07AAA">
      <w:pPr>
        <w:jc w:val="both"/>
      </w:pPr>
      <w:r>
        <w:t xml:space="preserve">Gedaan met het verkopen van snoep, groeten en fruit. Dat was toch veel te gezond! Dit jaar gaan we van deur tot deur met lotjes en heerlijke taarten. Haal je beste verkooppraatjes maar al boven en vergeet ook zelf niet eentje in huis te halen om van te smullen </w:t>
      </w:r>
      <w:proofErr w:type="spellStart"/>
      <w:r>
        <w:t>mmmm</w:t>
      </w:r>
      <w:proofErr w:type="spellEnd"/>
      <w:r>
        <w:t>….</w:t>
      </w:r>
    </w:p>
    <w:p w14:paraId="653CF9FC" w14:textId="4D8F439A" w:rsidR="006447C6" w:rsidRDefault="006447C6" w:rsidP="00C07AAA">
      <w:pPr>
        <w:pStyle w:val="Kop2"/>
        <w:jc w:val="both"/>
      </w:pPr>
      <w:r>
        <w:t>5 december</w:t>
      </w:r>
      <w:r>
        <w:tab/>
        <w:t>- sinterklaasactiviteit</w:t>
      </w:r>
    </w:p>
    <w:p w14:paraId="74C22919" w14:textId="546F1C2C" w:rsidR="00B70847" w:rsidRDefault="00B70847" w:rsidP="00C07AAA">
      <w:pPr>
        <w:jc w:val="both"/>
      </w:pPr>
      <w:r>
        <w:t xml:space="preserve">Hoor wie klopt daar kinderen, hoor wie klopt daar kinderen, hoor wie klopt daar zachtjes tegen het raam? ’t Is geen vreemdeling zeker maar strooit wel wat lekkers in één of andere hoek! </w:t>
      </w:r>
    </w:p>
    <w:p w14:paraId="4598A04C" w14:textId="79482F85" w:rsidR="00B70847" w:rsidRDefault="00B70847" w:rsidP="00C07AAA">
      <w:pPr>
        <w:jc w:val="both"/>
      </w:pPr>
      <w:r>
        <w:t xml:space="preserve">!opgelet: dit is enkel voor de brave kindjes! De helft van de </w:t>
      </w:r>
      <w:proofErr w:type="spellStart"/>
      <w:r>
        <w:t>JHN’ers</w:t>
      </w:r>
      <w:proofErr w:type="spellEnd"/>
      <w:r>
        <w:t xml:space="preserve"> vliegt dus </w:t>
      </w:r>
      <w:proofErr w:type="spellStart"/>
      <w:r>
        <w:t>wss</w:t>
      </w:r>
      <w:proofErr w:type="spellEnd"/>
      <w:r>
        <w:t xml:space="preserve"> in de zak!</w:t>
      </w:r>
    </w:p>
    <w:p w14:paraId="1ECD26E2" w14:textId="6154088F" w:rsidR="006447C6" w:rsidRDefault="006447C6" w:rsidP="00C07AAA">
      <w:pPr>
        <w:pStyle w:val="Kop2"/>
        <w:jc w:val="both"/>
      </w:pPr>
      <w:r>
        <w:lastRenderedPageBreak/>
        <w:t>19 december</w:t>
      </w:r>
      <w:r>
        <w:tab/>
        <w:t>- kerstfeestje</w:t>
      </w:r>
    </w:p>
    <w:p w14:paraId="6FD950E7" w14:textId="4D548190" w:rsidR="00B70847" w:rsidRDefault="00B70847" w:rsidP="00B70847">
      <w:pPr>
        <w:jc w:val="both"/>
      </w:pPr>
      <w:r>
        <w:t xml:space="preserve">Jullie fuif periode is nu </w:t>
      </w:r>
      <w:r w:rsidR="00D60F19">
        <w:t xml:space="preserve">vermoedelijk al begonnen en ook het woord ‘pré’ zal jullie niet zo raar doen kijken. Maar kennen jullie ook al ons kerstfeestje? Dat is eigenlijk een pré van Kerstmis. Deze feestdag staat bij velen namelijk in teken van familie maar zeg nu zelf, elke feestdag moet toch ook gevierd worden met KSA </w:t>
      </w:r>
      <w:proofErr w:type="spellStart"/>
      <w:r w:rsidR="00D60F19">
        <w:t>Aarsele</w:t>
      </w:r>
      <w:proofErr w:type="spellEnd"/>
      <w:r w:rsidR="00D60F19">
        <w:t xml:space="preserve">! </w:t>
      </w:r>
    </w:p>
    <w:p w14:paraId="3DFB42AF" w14:textId="7BFD1EE1" w:rsidR="00D60F19" w:rsidRDefault="00D60F19" w:rsidP="00B70847">
      <w:pPr>
        <w:jc w:val="both"/>
      </w:pPr>
      <w:r>
        <w:t xml:space="preserve">PS. Vergeet ook je cadeautje niet. Dit kan van speelgoedhamer tot bloempotten gaan, zolang het maar ongeveer 5 euro kost. </w:t>
      </w:r>
    </w:p>
    <w:p w14:paraId="38969A7F" w14:textId="04B1BE40" w:rsidR="00D60F19" w:rsidRDefault="00D60F19" w:rsidP="00B70847">
      <w:pPr>
        <w:jc w:val="both"/>
      </w:pPr>
    </w:p>
    <w:p w14:paraId="31DC54FF" w14:textId="6CB599DE" w:rsidR="00D60F19" w:rsidRDefault="00D60F19" w:rsidP="00B70847">
      <w:pPr>
        <w:jc w:val="both"/>
      </w:pPr>
    </w:p>
    <w:p w14:paraId="0DDCD4AF" w14:textId="325376D5" w:rsidR="00D60F19" w:rsidRDefault="00D60F19" w:rsidP="00B70847">
      <w:pPr>
        <w:jc w:val="both"/>
        <w:rPr>
          <w:rFonts w:eastAsiaTheme="majorEastAsia" w:cstheme="majorBidi"/>
          <w:caps/>
          <w:color w:val="4F81BD" w:themeColor="accent1"/>
          <w:sz w:val="28"/>
          <w:szCs w:val="28"/>
        </w:rPr>
      </w:pPr>
      <w:r w:rsidRPr="00D60F19">
        <w:rPr>
          <w:rFonts w:eastAsiaTheme="majorEastAsia" w:cstheme="majorBidi"/>
          <w:caps/>
          <w:color w:val="4F81BD" w:themeColor="accent1"/>
          <w:sz w:val="28"/>
          <w:szCs w:val="28"/>
        </w:rPr>
        <w:t>1-3 april</w:t>
      </w:r>
      <w:r>
        <w:rPr>
          <w:rFonts w:eastAsiaTheme="majorEastAsia" w:cstheme="majorBidi"/>
          <w:caps/>
          <w:color w:val="4F81BD" w:themeColor="accent1"/>
          <w:sz w:val="28"/>
          <w:szCs w:val="28"/>
        </w:rPr>
        <w:t xml:space="preserve"> </w:t>
      </w:r>
      <w:r>
        <w:rPr>
          <w:rFonts w:eastAsiaTheme="majorEastAsia" w:cstheme="majorBidi"/>
          <w:caps/>
          <w:color w:val="4F81BD" w:themeColor="accent1"/>
          <w:sz w:val="28"/>
          <w:szCs w:val="28"/>
        </w:rPr>
        <w:tab/>
      </w:r>
      <w:r>
        <w:rPr>
          <w:rFonts w:eastAsiaTheme="majorEastAsia" w:cstheme="majorBidi"/>
          <w:caps/>
          <w:color w:val="4F81BD" w:themeColor="accent1"/>
          <w:sz w:val="28"/>
          <w:szCs w:val="28"/>
        </w:rPr>
        <w:tab/>
      </w:r>
      <w:r w:rsidRPr="00D60F19">
        <w:rPr>
          <w:rFonts w:eastAsiaTheme="majorEastAsia" w:cstheme="majorBidi"/>
          <w:caps/>
          <w:color w:val="4F81BD" w:themeColor="accent1"/>
          <w:sz w:val="28"/>
          <w:szCs w:val="28"/>
        </w:rPr>
        <w:t>- WEEKEND</w:t>
      </w:r>
    </w:p>
    <w:p w14:paraId="47028BC4" w14:textId="6ED88A12" w:rsidR="00D60F19" w:rsidRDefault="00D60F19" w:rsidP="00B70847">
      <w:pPr>
        <w:jc w:val="both"/>
      </w:pPr>
      <w:r>
        <w:t xml:space="preserve">Hoe, wat, waar, wanneer, met wie, waarom, hoelang, wat meenemen, wat te doen, …. Jullie komen het allemaal nog te weten. Het enigste dat jullie nu al moeten weten is dat het </w:t>
      </w:r>
      <w:proofErr w:type="spellStart"/>
      <w:r>
        <w:t>fricking</w:t>
      </w:r>
      <w:proofErr w:type="spellEnd"/>
      <w:r>
        <w:t xml:space="preserve"> </w:t>
      </w:r>
      <w:proofErr w:type="spellStart"/>
      <w:r>
        <w:t>nais</w:t>
      </w:r>
      <w:proofErr w:type="spellEnd"/>
      <w:r>
        <w:t xml:space="preserve"> wordt. </w:t>
      </w:r>
    </w:p>
    <w:p w14:paraId="0435D01A" w14:textId="77777777" w:rsidR="00D60F19" w:rsidRPr="00D60F19" w:rsidRDefault="00D60F19" w:rsidP="00B70847">
      <w:pPr>
        <w:jc w:val="both"/>
      </w:pPr>
    </w:p>
    <w:p w14:paraId="0C3142B3" w14:textId="1F7D16CA" w:rsidR="00D60F19" w:rsidRDefault="00D60F19" w:rsidP="00B70847">
      <w:pPr>
        <w:jc w:val="both"/>
        <w:rPr>
          <w:rFonts w:eastAsiaTheme="majorEastAsia" w:cstheme="majorBidi"/>
          <w:caps/>
          <w:color w:val="4F81BD" w:themeColor="accent1"/>
          <w:sz w:val="28"/>
          <w:szCs w:val="28"/>
        </w:rPr>
      </w:pPr>
      <w:r>
        <w:rPr>
          <w:rFonts w:eastAsiaTheme="majorEastAsia" w:cstheme="majorBidi"/>
          <w:caps/>
          <w:color w:val="4F81BD" w:themeColor="accent1"/>
          <w:sz w:val="28"/>
          <w:szCs w:val="28"/>
        </w:rPr>
        <w:t xml:space="preserve">8-17 JULI </w:t>
      </w:r>
      <w:r>
        <w:rPr>
          <w:rFonts w:eastAsiaTheme="majorEastAsia" w:cstheme="majorBidi"/>
          <w:caps/>
          <w:color w:val="4F81BD" w:themeColor="accent1"/>
          <w:sz w:val="28"/>
          <w:szCs w:val="28"/>
        </w:rPr>
        <w:tab/>
      </w:r>
      <w:r>
        <w:rPr>
          <w:rFonts w:eastAsiaTheme="majorEastAsia" w:cstheme="majorBidi"/>
          <w:caps/>
          <w:color w:val="4F81BD" w:themeColor="accent1"/>
          <w:sz w:val="28"/>
          <w:szCs w:val="28"/>
        </w:rPr>
        <w:tab/>
        <w:t>- KAMP</w:t>
      </w:r>
    </w:p>
    <w:p w14:paraId="1CE016B5" w14:textId="4A768C32" w:rsidR="00D60F19" w:rsidRPr="00D60F19" w:rsidRDefault="00D60F19" w:rsidP="00B70847">
      <w:pPr>
        <w:jc w:val="both"/>
      </w:pPr>
      <w:r w:rsidRPr="00D60F19">
        <w:t>H</w:t>
      </w:r>
      <w:r>
        <w:t xml:space="preserve">et schijnt dat jullie van 8 tot 17 juli naar een zotte prairie gaan met 3 </w:t>
      </w:r>
      <w:proofErr w:type="spellStart"/>
      <w:r>
        <w:t>bere</w:t>
      </w:r>
      <w:proofErr w:type="spellEnd"/>
      <w:r>
        <w:t xml:space="preserve"> coole leiders. Ik zou al verlangen moest ik van jullie zijn!</w:t>
      </w:r>
    </w:p>
    <w:p w14:paraId="25F0937B" w14:textId="77777777" w:rsidR="00D60F19" w:rsidRPr="00B70847" w:rsidRDefault="00D60F19" w:rsidP="00B70847">
      <w:pPr>
        <w:jc w:val="both"/>
      </w:pPr>
    </w:p>
    <w:p w14:paraId="7A3E3E88" w14:textId="77777777" w:rsidR="006447C6" w:rsidRPr="006447C6" w:rsidRDefault="006447C6" w:rsidP="006447C6"/>
    <w:p w14:paraId="01535A8F" w14:textId="77777777" w:rsidR="006447C6" w:rsidRPr="006447C6" w:rsidRDefault="006447C6" w:rsidP="006447C6"/>
    <w:sectPr w:rsidR="006447C6" w:rsidRPr="006447C6" w:rsidSect="0075098F">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ABF59" w14:textId="77777777" w:rsidR="00A8334C" w:rsidRDefault="00A8334C" w:rsidP="000C6A74">
      <w:r>
        <w:separator/>
      </w:r>
    </w:p>
  </w:endnote>
  <w:endnote w:type="continuationSeparator" w:id="0">
    <w:p w14:paraId="2C51C421" w14:textId="77777777" w:rsidR="00A8334C" w:rsidRDefault="00A8334C" w:rsidP="000C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9762" w14:textId="4A74B1CC" w:rsidR="00442A15" w:rsidRDefault="00E86CB4" w:rsidP="00F61683">
    <w:pPr>
      <w:pStyle w:val="Voettekst"/>
      <w:jc w:val="center"/>
      <w:rPr>
        <w:color w:val="244061" w:themeColor="accent1" w:themeShade="80"/>
        <w:sz w:val="20"/>
        <w:szCs w:val="20"/>
      </w:rPr>
    </w:pP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7E3F3A5E" wp14:editId="77F024B2">
              <wp:simplePos x="0" y="0"/>
              <wp:positionH relativeFrom="column">
                <wp:posOffset>441960</wp:posOffset>
              </wp:positionH>
              <wp:positionV relativeFrom="paragraph">
                <wp:posOffset>-6985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985E9" id="Rechte verbindingslijn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55pt" to="430.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" strokecolor="#0e4a98"/>
          </w:pict>
        </mc:Fallback>
      </mc:AlternateContent>
    </w:r>
    <w:r>
      <w:rPr>
        <w:noProof/>
        <w:color w:val="244061" w:themeColor="accent1" w:themeShade="80"/>
        <w:sz w:val="20"/>
        <w:szCs w:val="20"/>
      </w:rPr>
      <w:drawing>
        <wp:anchor distT="0" distB="0" distL="114300" distR="114300" simplePos="0" relativeHeight="251657216" behindDoc="0" locked="0" layoutInCell="1" allowOverlap="1" wp14:anchorId="63FB7814" wp14:editId="1058D48F">
          <wp:simplePos x="0" y="0"/>
          <wp:positionH relativeFrom="column">
            <wp:posOffset>-472440</wp:posOffset>
          </wp:positionH>
          <wp:positionV relativeFrom="paragraph">
            <wp:posOffset>5715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548893BE" w14:textId="77777777" w:rsidR="00E86CB4" w:rsidRPr="00674733" w:rsidRDefault="00E86CB4" w:rsidP="00E86CB4">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p w14:paraId="66DD5F45" w14:textId="4409E3CB" w:rsidR="00442A15" w:rsidRDefault="00442A15" w:rsidP="00F61683">
    <w:pPr>
      <w:pStyle w:val="Voettekst"/>
      <w:jc w:val="center"/>
      <w:rPr>
        <w:color w:val="244061" w:themeColor="accent1" w:themeShade="80"/>
        <w:sz w:val="20"/>
        <w:szCs w:val="20"/>
      </w:rPr>
    </w:pPr>
  </w:p>
  <w:p w14:paraId="79D5AAC9" w14:textId="77777777" w:rsidR="00E86CB4" w:rsidRDefault="00E86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F1993" w14:textId="77777777" w:rsidR="00A8334C" w:rsidRDefault="00A8334C" w:rsidP="000C6A74">
      <w:r>
        <w:separator/>
      </w:r>
    </w:p>
  </w:footnote>
  <w:footnote w:type="continuationSeparator" w:id="0">
    <w:p w14:paraId="42901FF5" w14:textId="77777777" w:rsidR="00A8334C" w:rsidRDefault="00A8334C" w:rsidP="000C6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E2AFA"/>
    <w:rsid w:val="00003F69"/>
    <w:rsid w:val="000C6A74"/>
    <w:rsid w:val="000D4696"/>
    <w:rsid w:val="000D4DAA"/>
    <w:rsid w:val="000F0252"/>
    <w:rsid w:val="00101145"/>
    <w:rsid w:val="00111066"/>
    <w:rsid w:val="00147094"/>
    <w:rsid w:val="001552ED"/>
    <w:rsid w:val="00157744"/>
    <w:rsid w:val="00171CC1"/>
    <w:rsid w:val="00193871"/>
    <w:rsid w:val="00253B9D"/>
    <w:rsid w:val="00263CE5"/>
    <w:rsid w:val="002D2B5D"/>
    <w:rsid w:val="002F3500"/>
    <w:rsid w:val="00337C8E"/>
    <w:rsid w:val="003D237A"/>
    <w:rsid w:val="003F18D2"/>
    <w:rsid w:val="00442A15"/>
    <w:rsid w:val="0048744E"/>
    <w:rsid w:val="004C496D"/>
    <w:rsid w:val="004F2567"/>
    <w:rsid w:val="00524359"/>
    <w:rsid w:val="005B43F1"/>
    <w:rsid w:val="005B689C"/>
    <w:rsid w:val="005E5730"/>
    <w:rsid w:val="005F7D33"/>
    <w:rsid w:val="00614E01"/>
    <w:rsid w:val="00621171"/>
    <w:rsid w:val="006447C6"/>
    <w:rsid w:val="0065126A"/>
    <w:rsid w:val="00674733"/>
    <w:rsid w:val="006915A5"/>
    <w:rsid w:val="006D7DFC"/>
    <w:rsid w:val="00700E58"/>
    <w:rsid w:val="0075098F"/>
    <w:rsid w:val="007768F5"/>
    <w:rsid w:val="007E25CB"/>
    <w:rsid w:val="007F7506"/>
    <w:rsid w:val="00800C4A"/>
    <w:rsid w:val="008A7CA5"/>
    <w:rsid w:val="00927BA5"/>
    <w:rsid w:val="00964356"/>
    <w:rsid w:val="00966641"/>
    <w:rsid w:val="009914CC"/>
    <w:rsid w:val="009B693C"/>
    <w:rsid w:val="009E50B2"/>
    <w:rsid w:val="00A664B2"/>
    <w:rsid w:val="00A812F7"/>
    <w:rsid w:val="00A8334C"/>
    <w:rsid w:val="00AE2AFA"/>
    <w:rsid w:val="00AF0DC9"/>
    <w:rsid w:val="00B40579"/>
    <w:rsid w:val="00B70847"/>
    <w:rsid w:val="00C07AAA"/>
    <w:rsid w:val="00C170EA"/>
    <w:rsid w:val="00C6692A"/>
    <w:rsid w:val="00D60F19"/>
    <w:rsid w:val="00D8233A"/>
    <w:rsid w:val="00DF2A31"/>
    <w:rsid w:val="00E8056F"/>
    <w:rsid w:val="00E86CB4"/>
    <w:rsid w:val="00F61683"/>
    <w:rsid w:val="00F70A26"/>
    <w:rsid w:val="00FC55C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8AE863"/>
  <w14:defaultImageDpi w14:val="300"/>
  <w15:docId w15:val="{E51CBE99-6F08-4842-BF2E-2F65106B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customStyle="1" w:styleId="KoptekstChar">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customStyle="1" w:styleId="VoettekstChar">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customStyle="1" w:styleId="Kop1Char">
    <w:name w:val="Kop 1 Char"/>
    <w:basedOn w:val="Standaardalinea-lettertype"/>
    <w:link w:val="Kop1"/>
    <w:uiPriority w:val="9"/>
    <w:rsid w:val="00442A15"/>
    <w:rPr>
      <w:rFonts w:asciiTheme="majorHAnsi" w:eastAsiaTheme="majorEastAsia" w:hAnsiTheme="majorHAnsi" w:cstheme="majorBidi"/>
      <w:caps/>
      <w:color w:val="345A8A" w:themeColor="accent1" w:themeShade="B5"/>
      <w:sz w:val="44"/>
      <w:szCs w:val="36"/>
    </w:rPr>
  </w:style>
  <w:style w:type="character" w:customStyle="1" w:styleId="Kop2Char">
    <w:name w:val="Kop 2 Char"/>
    <w:basedOn w:val="Standaardalinea-lettertype"/>
    <w:link w:val="Kop2"/>
    <w:uiPriority w:val="9"/>
    <w:rsid w:val="006D7DFC"/>
    <w:rPr>
      <w:rFonts w:asciiTheme="majorHAnsi" w:eastAsiaTheme="majorEastAsia" w:hAnsiTheme="majorHAnsi"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Dag" TargetMode="External"/><Relationship Id="rId13" Type="http://schemas.openxmlformats.org/officeDocument/2006/relationships/hyperlink" Target="https://nl.wikipedia.org/w/index.php?title=Rudolf_van_Gubbio&amp;action=edit&amp;redlink=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l.wikipedia.org/wiki/Heilige_(christend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Gregoriaanse_kalend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l.wikipedia.org/wiki/Schrikkeljaar" TargetMode="External"/><Relationship Id="rId4" Type="http://schemas.openxmlformats.org/officeDocument/2006/relationships/webSettings" Target="webSettings.xml"/><Relationship Id="rId9" Type="http://schemas.openxmlformats.org/officeDocument/2006/relationships/hyperlink" Target="https://nl.wikipedia.org/wiki/Jaa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 Sjabloon Kalender</Template>
  <TotalTime>0</TotalTime>
  <Pages>2</Pages>
  <Words>551</Words>
  <Characters>3031</Characters>
  <Application>Microsoft Office Word</Application>
  <DocSecurity>0</DocSecurity>
  <Lines>25</Lines>
  <Paragraphs>7</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DATUM 1</vt:lpstr>
    </vt:vector>
  </TitlesOfParts>
  <Company>Arteveldehogschool</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Maes</dc:creator>
  <cp:keywords/>
  <dc:description/>
  <cp:lastModifiedBy>elodievandriessche@gmail.com</cp:lastModifiedBy>
  <cp:revision>5</cp:revision>
  <dcterms:created xsi:type="dcterms:W3CDTF">2021-09-05T14:50:00Z</dcterms:created>
  <dcterms:modified xsi:type="dcterms:W3CDTF">2021-09-11T15:45:00Z</dcterms:modified>
</cp:coreProperties>
</file>