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9CEFC" w14:textId="77777777" w:rsidR="00442A15" w:rsidRDefault="005E5730">
      <w:r w:rsidRPr="001D1BF7">
        <w:rPr>
          <w:noProof/>
        </w:rPr>
        <mc:AlternateContent>
          <mc:Choice Requires="wps">
            <w:drawing>
              <wp:anchor distT="0" distB="0" distL="114300" distR="114300" simplePos="0" relativeHeight="251660288" behindDoc="0" locked="0" layoutInCell="1" allowOverlap="1" wp14:anchorId="32848E0B" wp14:editId="2249F757">
                <wp:simplePos x="0" y="0"/>
                <wp:positionH relativeFrom="column">
                  <wp:posOffset>1371600</wp:posOffset>
                </wp:positionH>
                <wp:positionV relativeFrom="paragraph">
                  <wp:posOffset>-44450</wp:posOffset>
                </wp:positionV>
                <wp:extent cx="4686300" cy="800100"/>
                <wp:effectExtent l="0" t="0" r="0" b="12700"/>
                <wp:wrapSquare wrapText="bothSides"/>
                <wp:docPr id="5" name="Tekstvak 5"/>
                <wp:cNvGraphicFramePr/>
                <a:graphic xmlns:a="http://schemas.openxmlformats.org/drawingml/2006/main">
                  <a:graphicData uri="http://schemas.microsoft.com/office/word/2010/wordprocessingShape">
                    <wps:wsp>
                      <wps:cNvSpPr txBox="1"/>
                      <wps:spPr>
                        <a:xfrm>
                          <a:off x="0" y="0"/>
                          <a:ext cx="46863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D414A3" w14:textId="5817B43B" w:rsidR="00442A15" w:rsidRPr="001D1BF7" w:rsidRDefault="007F7506" w:rsidP="00442A15">
                            <w:pPr>
                              <w:pStyle w:val="Kop1"/>
                            </w:pPr>
                            <w:r>
                              <w:t>KALENDER</w:t>
                            </w:r>
                            <w:r w:rsidR="006447C6">
                              <w:t xml:space="preserve"> Jonghernieuwers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48E0B" id="_x0000_t202" coordsize="21600,21600" o:spt="202" path="m,l,21600r21600,l21600,xe">
                <v:stroke joinstyle="miter"/>
                <v:path gradientshapeok="t" o:connecttype="rect"/>
              </v:shapetype>
              <v:shape id="Tekstvak 5" o:spid="_x0000_s1026" type="#_x0000_t202" style="position:absolute;margin-left:108pt;margin-top:-3.5pt;width:369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" filled="f" stroked="f">
                <v:textbox>
                  <w:txbxContent>
                    <w:p w14:paraId="0CD414A3" w14:textId="5817B43B" w:rsidR="00442A15" w:rsidRPr="001D1BF7" w:rsidRDefault="007F7506" w:rsidP="00442A15">
                      <w:pPr>
                        <w:pStyle w:val="Kop1"/>
                      </w:pPr>
                      <w:r>
                        <w:t>KALENDER</w:t>
                      </w:r>
                      <w:r w:rsidR="006447C6">
                        <w:t xml:space="preserve"> Jonghernieuwers</w:t>
                      </w:r>
                    </w:p>
                  </w:txbxContent>
                </v:textbox>
                <w10:wrap type="square"/>
              </v:shape>
            </w:pict>
          </mc:Fallback>
        </mc:AlternateContent>
      </w:r>
      <w:r w:rsidRPr="001D1BF7">
        <w:rPr>
          <w:noProof/>
        </w:rPr>
        <w:drawing>
          <wp:anchor distT="0" distB="0" distL="114300" distR="114300" simplePos="0" relativeHeight="251659264" behindDoc="0" locked="0" layoutInCell="1" allowOverlap="1" wp14:anchorId="0AA2990E" wp14:editId="1AD65666">
            <wp:simplePos x="0" y="0"/>
            <wp:positionH relativeFrom="column">
              <wp:posOffset>-114300</wp:posOffset>
            </wp:positionH>
            <wp:positionV relativeFrom="paragraph">
              <wp:posOffset>-114300</wp:posOffset>
            </wp:positionV>
            <wp:extent cx="1377950" cy="800100"/>
            <wp:effectExtent l="0" t="0" r="0" b="1270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8112" t="15250" r="11056" b="18117"/>
                    <a:stretch/>
                  </pic:blipFill>
                  <pic:spPr bwMode="auto">
                    <a:xfrm>
                      <a:off x="0" y="0"/>
                      <a:ext cx="1377950" cy="800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0E769DA6" w14:textId="77777777" w:rsidR="00442A15" w:rsidRPr="00442A15" w:rsidRDefault="00442A15" w:rsidP="00442A15"/>
    <w:p w14:paraId="778AA5C5" w14:textId="77777777" w:rsidR="00442A15" w:rsidRPr="00442A15" w:rsidRDefault="00442A15" w:rsidP="00442A15"/>
    <w:p w14:paraId="1D0666D0" w14:textId="77777777" w:rsidR="00442A15" w:rsidRPr="00442A15" w:rsidRDefault="00442A15" w:rsidP="00442A15"/>
    <w:p w14:paraId="19A2F0F0" w14:textId="77777777" w:rsidR="00442A15" w:rsidRDefault="00442A15" w:rsidP="00442A15"/>
    <w:p w14:paraId="659EE0D3" w14:textId="11087FC3" w:rsidR="006447C6" w:rsidRDefault="006447C6" w:rsidP="00C07AAA">
      <w:pPr>
        <w:pStyle w:val="Kop2"/>
        <w:jc w:val="both"/>
      </w:pPr>
      <w:r>
        <w:t>1</w:t>
      </w:r>
      <w:r w:rsidR="00055FFF">
        <w:t>2</w:t>
      </w:r>
      <w:r>
        <w:t xml:space="preserve"> </w:t>
      </w:r>
      <w:r w:rsidR="00DD1509">
        <w:t>februari</w:t>
      </w:r>
      <w:r>
        <w:t xml:space="preserve"> </w:t>
      </w:r>
      <w:r>
        <w:tab/>
        <w:t>-</w:t>
      </w:r>
      <w:r w:rsidR="00DD1509">
        <w:t xml:space="preserve"> Bison Futé</w:t>
      </w:r>
    </w:p>
    <w:p w14:paraId="0E1A295E" w14:textId="48C62083" w:rsidR="008F0C32" w:rsidRPr="008F0C32" w:rsidRDefault="00C81A15" w:rsidP="008F0C32">
      <w:r>
        <w:t xml:space="preserve">Ja ja ja, tis weer van da!! </w:t>
      </w:r>
      <w:proofErr w:type="spellStart"/>
      <w:r>
        <w:t>Bison</w:t>
      </w:r>
      <w:proofErr w:type="spellEnd"/>
      <w:r>
        <w:t xml:space="preserve"> </w:t>
      </w:r>
      <w:proofErr w:type="spellStart"/>
      <w:r>
        <w:t>Futé</w:t>
      </w:r>
      <w:proofErr w:type="spellEnd"/>
      <w:r>
        <w:t xml:space="preserve"> gaat (hopelijk) opnieuw door</w:t>
      </w:r>
      <w:r w:rsidR="006F5F83">
        <w:t xml:space="preserve"> </w:t>
      </w:r>
      <w:r w:rsidR="006F5F83">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6F5F83">
        <w:t xml:space="preserve"> Enkele onder jullie zullen </w:t>
      </w:r>
      <w:proofErr w:type="spellStart"/>
      <w:r w:rsidR="006F5F83">
        <w:t>wss</w:t>
      </w:r>
      <w:proofErr w:type="spellEnd"/>
      <w:r w:rsidR="006F5F83">
        <w:t xml:space="preserve"> wel al begonnen zijn aan hun uitgangsjaren en die zijn dan ook meer dan welkom</w:t>
      </w:r>
      <w:r w:rsidR="00A82993">
        <w:t>! Wie trouwens al eens wil weten hoe die voorbereidingen gaan of wie de leiding al wat beter wil leren kennen mag ook overdag gerust eens langskomen.</w:t>
      </w:r>
    </w:p>
    <w:p w14:paraId="2E175F52" w14:textId="75EDBF34" w:rsidR="00DD1509" w:rsidRDefault="00DD1509" w:rsidP="00DD1509">
      <w:pPr>
        <w:pStyle w:val="Kop2"/>
        <w:jc w:val="both"/>
      </w:pPr>
      <w:r>
        <w:t>20 februari</w:t>
      </w:r>
      <w:r w:rsidR="006447C6">
        <w:tab/>
        <w:t xml:space="preserve">- </w:t>
      </w:r>
      <w:r w:rsidR="00602622">
        <w:t>vriendjes</w:t>
      </w:r>
      <w:r w:rsidR="00A85E55">
        <w:t>activiteit</w:t>
      </w:r>
    </w:p>
    <w:p w14:paraId="0F333577" w14:textId="0BEB0BE5" w:rsidR="00A82993" w:rsidRPr="00A82993" w:rsidRDefault="00602622" w:rsidP="00A82993">
      <w:r>
        <w:t xml:space="preserve">Uiteraard weet iedereen van ons al hoe geweldig KSA </w:t>
      </w:r>
      <w:proofErr w:type="spellStart"/>
      <w:r>
        <w:t>Aarsele</w:t>
      </w:r>
      <w:proofErr w:type="spellEnd"/>
      <w:r>
        <w:t xml:space="preserve"> is</w:t>
      </w:r>
      <w:r w:rsidR="00967B8D">
        <w:t>. Maar weten jullie vrienden dat al? Pak ze eens mee</w:t>
      </w:r>
      <w:r w:rsidR="00BD5F09">
        <w:t xml:space="preserve"> en laat ze de sfeer van onze rijkelijk gevarieerde maar geniale groep</w:t>
      </w:r>
      <w:r w:rsidR="00B66ED8">
        <w:t xml:space="preserve"> opsnuiven. </w:t>
      </w:r>
    </w:p>
    <w:p w14:paraId="0C1638F6" w14:textId="4468E8D9" w:rsidR="00B66ED8" w:rsidRDefault="00747A8F" w:rsidP="00DD1509">
      <w:pPr>
        <w:spacing w:before="200"/>
        <w:rPr>
          <w:rFonts w:eastAsiaTheme="majorEastAsia" w:cstheme="majorBidi"/>
          <w:caps/>
          <w:color w:val="4F81BD" w:themeColor="accent1"/>
          <w:sz w:val="28"/>
          <w:szCs w:val="28"/>
        </w:rPr>
      </w:pPr>
      <w:r>
        <w:rPr>
          <w:rFonts w:eastAsiaTheme="majorEastAsia" w:cstheme="majorBidi"/>
          <w:caps/>
          <w:color w:val="4F81BD" w:themeColor="accent1"/>
          <w:sz w:val="28"/>
          <w:szCs w:val="28"/>
        </w:rPr>
        <w:t>21-25</w:t>
      </w:r>
      <w:r w:rsidR="00DD1509" w:rsidRPr="00DD1509">
        <w:rPr>
          <w:rFonts w:eastAsiaTheme="majorEastAsia" w:cstheme="majorBidi"/>
          <w:caps/>
          <w:color w:val="4F81BD" w:themeColor="accent1"/>
          <w:sz w:val="28"/>
          <w:szCs w:val="28"/>
        </w:rPr>
        <w:t xml:space="preserve"> FEBRUARI</w:t>
      </w:r>
      <w:r w:rsidR="00DD1509">
        <w:rPr>
          <w:rFonts w:eastAsiaTheme="majorEastAsia" w:cstheme="majorBidi"/>
          <w:caps/>
          <w:color w:val="4F81BD" w:themeColor="accent1"/>
          <w:sz w:val="28"/>
          <w:szCs w:val="28"/>
        </w:rPr>
        <w:t xml:space="preserve"> </w:t>
      </w:r>
      <w:r w:rsidR="00DD1509">
        <w:rPr>
          <w:rFonts w:eastAsiaTheme="majorEastAsia" w:cstheme="majorBidi"/>
          <w:caps/>
          <w:color w:val="4F81BD" w:themeColor="accent1"/>
          <w:sz w:val="28"/>
          <w:szCs w:val="28"/>
        </w:rPr>
        <w:tab/>
        <w:t>- Leefweek</w:t>
      </w:r>
    </w:p>
    <w:p w14:paraId="07B9A507" w14:textId="75CD10BE" w:rsidR="00DF226B" w:rsidRPr="00DF226B" w:rsidRDefault="00DF226B" w:rsidP="00DF226B">
      <w:r w:rsidRPr="00DF226B">
        <w:t>5 dagen</w:t>
      </w:r>
      <w:r>
        <w:t xml:space="preserve"> </w:t>
      </w:r>
      <w:r w:rsidR="00E559BA">
        <w:t xml:space="preserve">KSA is gelijk aan 5 dagen loze momenten met Paulien, </w:t>
      </w:r>
      <w:r w:rsidR="003101ED">
        <w:t xml:space="preserve">5 dagen </w:t>
      </w:r>
      <w:r w:rsidR="004D54B8">
        <w:t xml:space="preserve">domme maar grappige opmerkingen met Louis, 5 dagen </w:t>
      </w:r>
      <w:r w:rsidR="00A6755B">
        <w:t xml:space="preserve">enthousiasme met </w:t>
      </w:r>
      <w:proofErr w:type="spellStart"/>
      <w:r w:rsidR="00A6755B">
        <w:t>Elo</w:t>
      </w:r>
      <w:proofErr w:type="spellEnd"/>
      <w:r w:rsidR="00A6755B">
        <w:t xml:space="preserve">, 5 dagen wonen zonder mama, papa, broer, zus,…. , 5 dagen zelf in eten voorzien, 5 dagen </w:t>
      </w:r>
      <w:r w:rsidR="00801C2D">
        <w:t xml:space="preserve">samen </w:t>
      </w:r>
      <w:r w:rsidR="00D945EA">
        <w:t xml:space="preserve">wakker worden en gaan slapen, 5 dagen plezier na school en </w:t>
      </w:r>
      <w:r w:rsidR="00FF79DE">
        <w:t xml:space="preserve">dus </w:t>
      </w:r>
      <w:r w:rsidR="00D945EA">
        <w:t xml:space="preserve">5 dagen </w:t>
      </w:r>
      <w:proofErr w:type="spellStart"/>
      <w:r w:rsidR="00D945EA">
        <w:t>fricking</w:t>
      </w:r>
      <w:proofErr w:type="spellEnd"/>
      <w:r w:rsidR="00D945EA">
        <w:t xml:space="preserve"> veel plezier!!!</w:t>
      </w:r>
    </w:p>
    <w:p w14:paraId="769670B4" w14:textId="3D2FC78E" w:rsidR="006447C6" w:rsidRDefault="00DD1509" w:rsidP="00C07AAA">
      <w:pPr>
        <w:pStyle w:val="Kop2"/>
        <w:jc w:val="both"/>
      </w:pPr>
      <w:r>
        <w:t>6 maart</w:t>
      </w:r>
      <w:r>
        <w:tab/>
      </w:r>
      <w:r w:rsidR="006447C6">
        <w:tab/>
        <w:t xml:space="preserve">- </w:t>
      </w:r>
      <w:r w:rsidR="00F32622">
        <w:t>zwem</w:t>
      </w:r>
      <w:r w:rsidR="006447C6">
        <w:t>activiteit</w:t>
      </w:r>
    </w:p>
    <w:p w14:paraId="09A51E0A" w14:textId="3771D7C0" w:rsidR="00603C24" w:rsidRDefault="00FF505B" w:rsidP="00603C24">
      <w:r>
        <w:t xml:space="preserve">Ik ga zwemmen in </w:t>
      </w:r>
      <w:r w:rsidR="002912AC">
        <w:t>*</w:t>
      </w:r>
      <w:r w:rsidR="00DF27A7">
        <w:t xml:space="preserve"> lemon, een echte tijger is niet te temmen</w:t>
      </w:r>
      <w:r w:rsidR="002912AC">
        <w:t xml:space="preserve">….. </w:t>
      </w:r>
    </w:p>
    <w:p w14:paraId="0A010027" w14:textId="77777777" w:rsidR="00C22FD9" w:rsidRDefault="002912AC" w:rsidP="00603C24">
      <w:r>
        <w:t xml:space="preserve">Vandaag halen we de waterratjes in jullie nog eens </w:t>
      </w:r>
      <w:r w:rsidR="00C22FD9">
        <w:t>naar boven.</w:t>
      </w:r>
    </w:p>
    <w:p w14:paraId="29BCD162" w14:textId="35EE174F" w:rsidR="00F26C0B" w:rsidRPr="00603C24" w:rsidRDefault="00F26C0B" w:rsidP="00603C24">
      <w:r>
        <w:t xml:space="preserve">Let op!: de activiteit loopt van 13 uur tot 17 uur. </w:t>
      </w:r>
      <w:r w:rsidR="00007C0A">
        <w:t xml:space="preserve">We vragen ook aan de ouders om heen en terug te voeren naar het zwembad in Waregem. </w:t>
      </w:r>
    </w:p>
    <w:p w14:paraId="0E816E61" w14:textId="1517E3CE" w:rsidR="006447C6" w:rsidRDefault="00DD1509" w:rsidP="00C07AAA">
      <w:pPr>
        <w:pStyle w:val="Kop2"/>
        <w:jc w:val="both"/>
      </w:pPr>
      <w:r>
        <w:t>13 maart</w:t>
      </w:r>
      <w:r>
        <w:tab/>
      </w:r>
      <w:r w:rsidR="006447C6">
        <w:tab/>
        <w:t xml:space="preserve">- </w:t>
      </w:r>
      <w:r>
        <w:t xml:space="preserve">Activiteit </w:t>
      </w:r>
    </w:p>
    <w:p w14:paraId="040A700B" w14:textId="2DC13525" w:rsidR="00F32622" w:rsidRPr="00603C24" w:rsidRDefault="00F32622" w:rsidP="00F32622">
      <w:r>
        <w:t xml:space="preserve">Nu we al een </w:t>
      </w:r>
      <w:r w:rsidR="009E2E13">
        <w:t>eindje</w:t>
      </w:r>
      <w:r>
        <w:t xml:space="preserve"> zijn kunnen bekomen van de </w:t>
      </w:r>
      <w:proofErr w:type="spellStart"/>
      <w:r>
        <w:t>leefweek</w:t>
      </w:r>
      <w:proofErr w:type="spellEnd"/>
      <w:r>
        <w:t xml:space="preserve"> doen we gewoon nog eens een </w:t>
      </w:r>
      <w:proofErr w:type="spellStart"/>
      <w:r>
        <w:t>chille</w:t>
      </w:r>
      <w:proofErr w:type="spellEnd"/>
      <w:r>
        <w:t xml:space="preserve"> KSA-activiteit. Bereid jullie dus maar voor op wat </w:t>
      </w:r>
      <w:proofErr w:type="spellStart"/>
      <w:r>
        <w:t>chillings</w:t>
      </w:r>
      <w:proofErr w:type="spellEnd"/>
      <w:r>
        <w:t xml:space="preserve"> in het leiderslokaal. Tot dan!</w:t>
      </w:r>
    </w:p>
    <w:p w14:paraId="66CDFF95" w14:textId="33A93BF0" w:rsidR="006447C6" w:rsidRDefault="00DD1509" w:rsidP="00C07AAA">
      <w:pPr>
        <w:pStyle w:val="Kop2"/>
        <w:jc w:val="both"/>
        <w:rPr>
          <w:lang w:val="nl-BE"/>
        </w:rPr>
      </w:pPr>
      <w:r>
        <w:rPr>
          <w:lang w:val="nl-BE"/>
        </w:rPr>
        <w:t>1-3 april</w:t>
      </w:r>
      <w:r>
        <w:rPr>
          <w:lang w:val="nl-BE"/>
        </w:rPr>
        <w:tab/>
      </w:r>
      <w:r w:rsidR="006447C6" w:rsidRPr="008A7CA5">
        <w:rPr>
          <w:lang w:val="nl-BE"/>
        </w:rPr>
        <w:tab/>
        <w:t xml:space="preserve">- </w:t>
      </w:r>
      <w:r>
        <w:rPr>
          <w:lang w:val="nl-BE"/>
        </w:rPr>
        <w:t>weekend!!</w:t>
      </w:r>
    </w:p>
    <w:p w14:paraId="7E6D2F50" w14:textId="22A0043F" w:rsidR="00B96AF8" w:rsidRDefault="00B96AF8" w:rsidP="00B96AF8">
      <w:pPr>
        <w:rPr>
          <w:lang w:val="nl-BE"/>
        </w:rPr>
      </w:pPr>
      <w:r>
        <w:rPr>
          <w:lang w:val="nl-BE"/>
        </w:rPr>
        <w:t xml:space="preserve">Terug klaar voor een gek weekend? Wij ook! Het zal </w:t>
      </w:r>
      <w:proofErr w:type="spellStart"/>
      <w:r>
        <w:rPr>
          <w:lang w:val="nl-BE"/>
        </w:rPr>
        <w:t>sws</w:t>
      </w:r>
      <w:proofErr w:type="spellEnd"/>
      <w:r>
        <w:rPr>
          <w:lang w:val="nl-BE"/>
        </w:rPr>
        <w:t xml:space="preserve"> </w:t>
      </w:r>
      <w:proofErr w:type="spellStart"/>
      <w:r>
        <w:rPr>
          <w:lang w:val="nl-BE"/>
        </w:rPr>
        <w:t>herres</w:t>
      </w:r>
      <w:proofErr w:type="spellEnd"/>
      <w:r>
        <w:rPr>
          <w:lang w:val="nl-BE"/>
        </w:rPr>
        <w:t xml:space="preserve"> worden.</w:t>
      </w:r>
    </w:p>
    <w:p w14:paraId="4BF2BC05" w14:textId="4CF02D5E" w:rsidR="00B96AF8" w:rsidRPr="00B96AF8" w:rsidRDefault="00B96AF8" w:rsidP="00B96AF8">
      <w:pPr>
        <w:rPr>
          <w:lang w:val="nl-BE"/>
        </w:rPr>
      </w:pPr>
      <w:r>
        <w:rPr>
          <w:lang w:val="nl-BE"/>
        </w:rPr>
        <w:t>Verdere info volgt nog!</w:t>
      </w:r>
    </w:p>
    <w:p w14:paraId="64DD35AD" w14:textId="34650954" w:rsidR="006447C6" w:rsidRDefault="00DD1509" w:rsidP="00C07AAA">
      <w:pPr>
        <w:pStyle w:val="Kop2"/>
        <w:jc w:val="both"/>
      </w:pPr>
      <w:r>
        <w:t>17 april</w:t>
      </w:r>
      <w:r>
        <w:tab/>
      </w:r>
      <w:r w:rsidR="006447C6">
        <w:tab/>
        <w:t xml:space="preserve">- </w:t>
      </w:r>
      <w:r>
        <w:t>Activiteit</w:t>
      </w:r>
    </w:p>
    <w:p w14:paraId="2323A2A0" w14:textId="6032C827" w:rsidR="00D202DA" w:rsidRPr="00D202DA" w:rsidRDefault="00D202DA" w:rsidP="00D202DA">
      <w:r>
        <w:t>17 mei</w:t>
      </w:r>
      <w:r w:rsidR="00786BA3">
        <w:t>,</w:t>
      </w:r>
      <w:r>
        <w:t xml:space="preserve"> </w:t>
      </w:r>
      <w:r w:rsidR="00FA70C4">
        <w:t xml:space="preserve">wat </w:t>
      </w:r>
      <w:r>
        <w:t>een mooie lente dag</w:t>
      </w:r>
      <w:r w:rsidR="00CA273D">
        <w:t xml:space="preserve">. De zonnestralen verblinden je ogen en je </w:t>
      </w:r>
      <w:r w:rsidR="00786BA3">
        <w:t xml:space="preserve">knijpt je ogen </w:t>
      </w:r>
      <w:r w:rsidR="006A4B71">
        <w:t>dicht</w:t>
      </w:r>
      <w:r w:rsidR="00786BA3">
        <w:t xml:space="preserve"> en </w:t>
      </w:r>
      <w:r w:rsidR="006A4B71">
        <w:t>laait</w:t>
      </w:r>
      <w:r w:rsidR="00786BA3">
        <w:t xml:space="preserve"> zo kraaienpoten rond uw ogen</w:t>
      </w:r>
      <w:r w:rsidR="006A4B71">
        <w:t xml:space="preserve"> groeien</w:t>
      </w:r>
      <w:r w:rsidR="00FA70C4">
        <w:t>. Je voelt de wind waaien langs je beenharen.</w:t>
      </w:r>
      <w:r w:rsidR="00CA273D">
        <w:t xml:space="preserve"> Wat een mooie dag een dag om te spenderen met fantastisch leuk gezelschap jullie fantastische leiding. Vandaag wordt een dag dat we bewust worden van onszelf en de dingen rond om ons. Want weetje het zit vol verassingen</w:t>
      </w:r>
      <w:r w:rsidR="00786BA3">
        <w:t>.</w:t>
      </w:r>
      <w:r w:rsidR="00F32622">
        <w:t xml:space="preserve"> PS. Doe vuile kleren aan</w:t>
      </w:r>
    </w:p>
    <w:p w14:paraId="438478C6" w14:textId="77777777" w:rsidR="009E2E13" w:rsidRDefault="009E2E13" w:rsidP="00C07AAA">
      <w:pPr>
        <w:pStyle w:val="Kop2"/>
        <w:jc w:val="both"/>
      </w:pPr>
    </w:p>
    <w:p w14:paraId="2F8B9DAA" w14:textId="68208B14" w:rsidR="006447C6" w:rsidRDefault="00DD1509" w:rsidP="00C07AAA">
      <w:pPr>
        <w:pStyle w:val="Kop2"/>
        <w:jc w:val="both"/>
      </w:pPr>
      <w:r>
        <w:t>1 mei</w:t>
      </w:r>
      <w:r w:rsidR="006447C6">
        <w:tab/>
      </w:r>
      <w:r>
        <w:tab/>
      </w:r>
      <w:r>
        <w:tab/>
      </w:r>
      <w:r w:rsidR="006447C6">
        <w:t xml:space="preserve">- </w:t>
      </w:r>
      <w:r>
        <w:t xml:space="preserve">activiteit </w:t>
      </w:r>
    </w:p>
    <w:p w14:paraId="0D406FE6" w14:textId="18F11982" w:rsidR="00571A48" w:rsidRPr="00571A48" w:rsidRDefault="00571A48" w:rsidP="00571A48">
      <w:r>
        <w:t>1 mei</w:t>
      </w:r>
      <w:r w:rsidR="00D202DA">
        <w:t xml:space="preserve">, beste </w:t>
      </w:r>
      <w:proofErr w:type="spellStart"/>
      <w:r w:rsidR="00D202DA">
        <w:t>jonghernieuwers</w:t>
      </w:r>
      <w:proofErr w:type="spellEnd"/>
      <w:r w:rsidR="00D202DA">
        <w:t>, nu ben ik wel benieuwd of jullie weten welke dag we vandaag zijn. De dag van de arbeid</w:t>
      </w:r>
      <w:r w:rsidR="00786BA3">
        <w:t xml:space="preserve"> natuurlijk. W</w:t>
      </w:r>
      <w:r w:rsidR="00D202DA">
        <w:t xml:space="preserve">e vieren deze dag </w:t>
      </w:r>
      <w:r w:rsidR="00786BA3">
        <w:t xml:space="preserve">in België </w:t>
      </w:r>
      <w:r w:rsidR="00D202DA">
        <w:t>door niet te werken.</w:t>
      </w:r>
      <w:r w:rsidR="00786BA3">
        <w:t xml:space="preserve"> Yeah,</w:t>
      </w:r>
      <w:r w:rsidR="00FA70C4">
        <w:t xml:space="preserve"> niet logisch toch? </w:t>
      </w:r>
      <w:r w:rsidR="00786BA3">
        <w:t>DAAROM, doen wij dat natuurlijk anders.</w:t>
      </w:r>
      <w:r w:rsidR="00D202DA">
        <w:t xml:space="preserve"> </w:t>
      </w:r>
      <w:r w:rsidR="00FA70C4">
        <w:t>H</w:t>
      </w:r>
      <w:r w:rsidR="00CA273D">
        <w:t>aal uw werkschoenen maar boven want we gaan aan de slag of toch</w:t>
      </w:r>
      <w:r w:rsidR="00FA70C4">
        <w:t xml:space="preserve"> vooral</w:t>
      </w:r>
      <w:r w:rsidR="00CA273D">
        <w:t xml:space="preserve"> doen alsof</w:t>
      </w:r>
      <w:r w:rsidR="00786BA3">
        <w:t xml:space="preserve">. </w:t>
      </w:r>
    </w:p>
    <w:p w14:paraId="5AFC8C03" w14:textId="3C6E7D18" w:rsidR="00DD1509" w:rsidRDefault="00DD1509" w:rsidP="00571A48">
      <w:pPr>
        <w:pStyle w:val="Kop2"/>
        <w:jc w:val="both"/>
      </w:pPr>
      <w:r>
        <w:t>15 mei</w:t>
      </w:r>
      <w:r w:rsidR="006447C6">
        <w:tab/>
      </w:r>
      <w:r>
        <w:tab/>
      </w:r>
      <w:r w:rsidR="006447C6">
        <w:t xml:space="preserve">- </w:t>
      </w:r>
      <w:r>
        <w:t>laatste activiteit</w:t>
      </w:r>
    </w:p>
    <w:p w14:paraId="75C1E8BE" w14:textId="78AAB6FB" w:rsidR="00571A48" w:rsidRDefault="00D96563" w:rsidP="00571A48">
      <w:r>
        <w:t>Als</w:t>
      </w:r>
      <w:r w:rsidR="00C2475E">
        <w:t xml:space="preserve"> soms</w:t>
      </w:r>
      <w:r>
        <w:t xml:space="preserve"> trotse leiding van de </w:t>
      </w:r>
      <w:proofErr w:type="spellStart"/>
      <w:r>
        <w:t>jhn</w:t>
      </w:r>
      <w:proofErr w:type="spellEnd"/>
      <w:r>
        <w:t xml:space="preserve"> op enkele zondagen en 2 weken, mogen we jullie</w:t>
      </w:r>
      <w:r w:rsidR="006A4B71">
        <w:t xml:space="preserve"> met een blij en vreugdevolle glimlach</w:t>
      </w:r>
      <w:r>
        <w:t xml:space="preserve"> melden dat we deze keer ons vertrouwde </w:t>
      </w:r>
      <w:proofErr w:type="spellStart"/>
      <w:r>
        <w:t>joc</w:t>
      </w:r>
      <w:proofErr w:type="spellEnd"/>
      <w:r>
        <w:t xml:space="preserve"> verlaten en samen met onze</w:t>
      </w:r>
      <w:r w:rsidR="00C2475E">
        <w:t xml:space="preserve"> leden die hun peuterpuberteit opnieuw beleven</w:t>
      </w:r>
      <w:r>
        <w:t xml:space="preserve"> op</w:t>
      </w:r>
      <w:r w:rsidR="006A4B71">
        <w:t xml:space="preserve"> pad </w:t>
      </w:r>
      <w:r>
        <w:t xml:space="preserve">gaan. Waar en wanneer is nog een verrassing, maar </w:t>
      </w:r>
      <w:r w:rsidR="006A4B71">
        <w:t>die informatie komen jullie wel nog te weten.</w:t>
      </w:r>
    </w:p>
    <w:p w14:paraId="7806A6B7" w14:textId="77777777" w:rsidR="00FA70C4" w:rsidRPr="00571A48" w:rsidRDefault="00FA70C4" w:rsidP="00571A48"/>
    <w:p w14:paraId="0C3142B3" w14:textId="68C3E271" w:rsidR="00D60F19" w:rsidRDefault="00D60F19" w:rsidP="00B70847">
      <w:pPr>
        <w:jc w:val="both"/>
        <w:rPr>
          <w:rFonts w:eastAsiaTheme="majorEastAsia" w:cstheme="majorBidi"/>
          <w:caps/>
          <w:color w:val="4F81BD" w:themeColor="accent1"/>
          <w:sz w:val="28"/>
          <w:szCs w:val="28"/>
        </w:rPr>
      </w:pPr>
      <w:r>
        <w:rPr>
          <w:rFonts w:eastAsiaTheme="majorEastAsia" w:cstheme="majorBidi"/>
          <w:caps/>
          <w:color w:val="4F81BD" w:themeColor="accent1"/>
          <w:sz w:val="28"/>
          <w:szCs w:val="28"/>
        </w:rPr>
        <w:t xml:space="preserve">8-17 JULI </w:t>
      </w:r>
      <w:r>
        <w:rPr>
          <w:rFonts w:eastAsiaTheme="majorEastAsia" w:cstheme="majorBidi"/>
          <w:caps/>
          <w:color w:val="4F81BD" w:themeColor="accent1"/>
          <w:sz w:val="28"/>
          <w:szCs w:val="28"/>
        </w:rPr>
        <w:tab/>
      </w:r>
      <w:r>
        <w:rPr>
          <w:rFonts w:eastAsiaTheme="majorEastAsia" w:cstheme="majorBidi"/>
          <w:caps/>
          <w:color w:val="4F81BD" w:themeColor="accent1"/>
          <w:sz w:val="28"/>
          <w:szCs w:val="28"/>
        </w:rPr>
        <w:tab/>
        <w:t>- KAMP</w:t>
      </w:r>
    </w:p>
    <w:p w14:paraId="5A864888" w14:textId="77777777" w:rsidR="00DD1509" w:rsidRDefault="00DD1509" w:rsidP="00B70847">
      <w:pPr>
        <w:jc w:val="both"/>
      </w:pPr>
      <w:r>
        <w:t xml:space="preserve">Niet veel woorden voor nodig. </w:t>
      </w:r>
    </w:p>
    <w:p w14:paraId="25F0937B" w14:textId="504BA19F" w:rsidR="00D60F19" w:rsidRPr="00B70847" w:rsidRDefault="00DD1509" w:rsidP="00B70847">
      <w:pPr>
        <w:jc w:val="both"/>
      </w:pPr>
      <w:r>
        <w:t xml:space="preserve">Enkel deze: ‘alleen balletjes twijfelen om niet mee te gaan op kamp’. </w:t>
      </w:r>
    </w:p>
    <w:p w14:paraId="7A3E3E88" w14:textId="77777777" w:rsidR="006447C6" w:rsidRPr="006447C6" w:rsidRDefault="006447C6" w:rsidP="006447C6"/>
    <w:p w14:paraId="01535A8F" w14:textId="77777777" w:rsidR="006447C6" w:rsidRPr="006447C6" w:rsidRDefault="006447C6" w:rsidP="006447C6"/>
    <w:sectPr w:rsidR="006447C6" w:rsidRPr="006447C6" w:rsidSect="0075098F">
      <w:foot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365DE" w14:textId="77777777" w:rsidR="0001007D" w:rsidRDefault="0001007D" w:rsidP="000C6A74">
      <w:r>
        <w:separator/>
      </w:r>
    </w:p>
  </w:endnote>
  <w:endnote w:type="continuationSeparator" w:id="0">
    <w:p w14:paraId="1E267895" w14:textId="77777777" w:rsidR="0001007D" w:rsidRDefault="0001007D" w:rsidP="000C6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9762" w14:textId="4A74B1CC" w:rsidR="00442A15" w:rsidRDefault="00E86CB4" w:rsidP="00F61683">
    <w:pPr>
      <w:pStyle w:val="Voettekst"/>
      <w:jc w:val="center"/>
      <w:rPr>
        <w:color w:val="244061" w:themeColor="accent1" w:themeShade="80"/>
        <w:sz w:val="20"/>
        <w:szCs w:val="20"/>
      </w:rPr>
    </w:pPr>
    <w:r>
      <w:rPr>
        <w:noProof/>
        <w:color w:val="244061" w:themeColor="accent1" w:themeShade="80"/>
        <w:sz w:val="20"/>
        <w:szCs w:val="20"/>
      </w:rPr>
      <mc:AlternateContent>
        <mc:Choice Requires="wps">
          <w:drawing>
            <wp:anchor distT="0" distB="0" distL="114300" distR="114300" simplePos="0" relativeHeight="251659264" behindDoc="0" locked="0" layoutInCell="1" allowOverlap="1" wp14:anchorId="7E3F3A5E" wp14:editId="77F024B2">
              <wp:simplePos x="0" y="0"/>
              <wp:positionH relativeFrom="column">
                <wp:posOffset>441960</wp:posOffset>
              </wp:positionH>
              <wp:positionV relativeFrom="paragraph">
                <wp:posOffset>-6985</wp:posOffset>
              </wp:positionV>
              <wp:extent cx="5029200" cy="0"/>
              <wp:effectExtent l="0" t="0" r="25400" b="25400"/>
              <wp:wrapNone/>
              <wp:docPr id="3" name="Rechte verbindingslijn 3"/>
              <wp:cNvGraphicFramePr/>
              <a:graphic xmlns:a="http://schemas.openxmlformats.org/drawingml/2006/main">
                <a:graphicData uri="http://schemas.microsoft.com/office/word/2010/wordprocessingShape">
                  <wps:wsp>
                    <wps:cNvCnPr/>
                    <wps:spPr>
                      <a:xfrm>
                        <a:off x="0" y="0"/>
                        <a:ext cx="5029200" cy="0"/>
                      </a:xfrm>
                      <a:prstGeom prst="line">
                        <a:avLst/>
                      </a:prstGeom>
                      <a:ln>
                        <a:solidFill>
                          <a:srgbClr val="0E4A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B773C" id="Rechte verbindingslijn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55pt" to="430.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" strokecolor="#0e4a98"/>
          </w:pict>
        </mc:Fallback>
      </mc:AlternateContent>
    </w:r>
    <w:r>
      <w:rPr>
        <w:noProof/>
        <w:color w:val="244061" w:themeColor="accent1" w:themeShade="80"/>
        <w:sz w:val="20"/>
        <w:szCs w:val="20"/>
      </w:rPr>
      <w:drawing>
        <wp:anchor distT="0" distB="0" distL="114300" distR="114300" simplePos="0" relativeHeight="251657216" behindDoc="0" locked="0" layoutInCell="1" allowOverlap="1" wp14:anchorId="63FB7814" wp14:editId="1058D48F">
          <wp:simplePos x="0" y="0"/>
          <wp:positionH relativeFrom="column">
            <wp:posOffset>-472440</wp:posOffset>
          </wp:positionH>
          <wp:positionV relativeFrom="paragraph">
            <wp:posOffset>5715</wp:posOffset>
          </wp:positionV>
          <wp:extent cx="471104" cy="487680"/>
          <wp:effectExtent l="0" t="0" r="1206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501" t="12009" r="7273" b="7238"/>
                  <a:stretch/>
                </pic:blipFill>
                <pic:spPr bwMode="auto">
                  <a:xfrm>
                    <a:off x="0" y="0"/>
                    <a:ext cx="471104" cy="4876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548893BE" w14:textId="77777777" w:rsidR="00E86CB4" w:rsidRPr="00674733" w:rsidRDefault="00E86CB4" w:rsidP="00E86CB4">
    <w:pPr>
      <w:jc w:val="center"/>
      <w:rPr>
        <w:color w:val="244061" w:themeColor="accent1" w:themeShade="80"/>
        <w:sz w:val="20"/>
        <w:szCs w:val="20"/>
      </w:rPr>
    </w:pPr>
    <w:r w:rsidRPr="00674733">
      <w:rPr>
        <w:color w:val="244061" w:themeColor="accent1" w:themeShade="80"/>
        <w:sz w:val="20"/>
        <w:szCs w:val="20"/>
      </w:rPr>
      <w:t xml:space="preserve">KSA AARSELE  | </w:t>
    </w:r>
    <w:r w:rsidRPr="00157744">
      <w:rPr>
        <w:color w:val="244061" w:themeColor="accent1" w:themeShade="80"/>
        <w:sz w:val="14"/>
        <w:szCs w:val="20"/>
      </w:rPr>
      <w:t>WWW</w:t>
    </w:r>
    <w:r>
      <w:rPr>
        <w:color w:val="244061" w:themeColor="accent1" w:themeShade="80"/>
        <w:sz w:val="20"/>
        <w:szCs w:val="20"/>
      </w:rPr>
      <w:t>.</w:t>
    </w:r>
    <w:r w:rsidRPr="00674733">
      <w:rPr>
        <w:color w:val="244061" w:themeColor="accent1" w:themeShade="80"/>
        <w:sz w:val="20"/>
        <w:szCs w:val="20"/>
      </w:rPr>
      <w:t>KSA-AARSELE.</w:t>
    </w:r>
    <w:r w:rsidRPr="00157744">
      <w:rPr>
        <w:color w:val="244061" w:themeColor="accent1" w:themeShade="80"/>
        <w:sz w:val="14"/>
        <w:szCs w:val="20"/>
      </w:rPr>
      <w:t xml:space="preserve">BE  </w:t>
    </w:r>
    <w:r w:rsidRPr="00674733">
      <w:rPr>
        <w:color w:val="244061" w:themeColor="accent1" w:themeShade="80"/>
        <w:sz w:val="20"/>
        <w:szCs w:val="20"/>
      </w:rPr>
      <w:t xml:space="preserve">| </w:t>
    </w:r>
    <w:r w:rsidRPr="00CE6821">
      <w:rPr>
        <w:color w:val="244061" w:themeColor="accent1" w:themeShade="80"/>
        <w:sz w:val="20"/>
        <w:szCs w:val="20"/>
      </w:rPr>
      <w:t>INFO@KSA-AARSELE.BE</w:t>
    </w:r>
  </w:p>
  <w:p w14:paraId="66DD5F45" w14:textId="4409E3CB" w:rsidR="00442A15" w:rsidRDefault="00442A15" w:rsidP="00F61683">
    <w:pPr>
      <w:pStyle w:val="Voettekst"/>
      <w:jc w:val="center"/>
      <w:rPr>
        <w:color w:val="244061" w:themeColor="accent1" w:themeShade="80"/>
        <w:sz w:val="20"/>
        <w:szCs w:val="20"/>
      </w:rPr>
    </w:pPr>
  </w:p>
  <w:p w14:paraId="79D5AAC9" w14:textId="77777777" w:rsidR="00E86CB4" w:rsidRDefault="00E86C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8ABD8" w14:textId="77777777" w:rsidR="0001007D" w:rsidRDefault="0001007D" w:rsidP="000C6A74">
      <w:r>
        <w:separator/>
      </w:r>
    </w:p>
  </w:footnote>
  <w:footnote w:type="continuationSeparator" w:id="0">
    <w:p w14:paraId="365BDDF8" w14:textId="77777777" w:rsidR="0001007D" w:rsidRDefault="0001007D" w:rsidP="000C6A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3C87D90"/>
    <w:lvl w:ilvl="0">
      <w:start w:val="1"/>
      <w:numFmt w:val="bullet"/>
      <w:pStyle w:val="Lijstopsomteken"/>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AFA"/>
    <w:rsid w:val="00003F69"/>
    <w:rsid w:val="00007C0A"/>
    <w:rsid w:val="0001007D"/>
    <w:rsid w:val="00055FFF"/>
    <w:rsid w:val="0008112A"/>
    <w:rsid w:val="000C6A74"/>
    <w:rsid w:val="000D4696"/>
    <w:rsid w:val="000D4DAA"/>
    <w:rsid w:val="000F0252"/>
    <w:rsid w:val="00101145"/>
    <w:rsid w:val="00111066"/>
    <w:rsid w:val="001301C7"/>
    <w:rsid w:val="00147094"/>
    <w:rsid w:val="001552ED"/>
    <w:rsid w:val="00157744"/>
    <w:rsid w:val="00171CC1"/>
    <w:rsid w:val="00193871"/>
    <w:rsid w:val="00253B9D"/>
    <w:rsid w:val="00263CE5"/>
    <w:rsid w:val="002912AC"/>
    <w:rsid w:val="002D2B5D"/>
    <w:rsid w:val="002F3500"/>
    <w:rsid w:val="003101ED"/>
    <w:rsid w:val="00337C8E"/>
    <w:rsid w:val="003607E2"/>
    <w:rsid w:val="003D237A"/>
    <w:rsid w:val="003F18D2"/>
    <w:rsid w:val="00442A15"/>
    <w:rsid w:val="0048744E"/>
    <w:rsid w:val="004C496D"/>
    <w:rsid w:val="004D54B8"/>
    <w:rsid w:val="004F2567"/>
    <w:rsid w:val="00524359"/>
    <w:rsid w:val="00571A48"/>
    <w:rsid w:val="0057349A"/>
    <w:rsid w:val="005B43F1"/>
    <w:rsid w:val="005B689C"/>
    <w:rsid w:val="005E5730"/>
    <w:rsid w:val="005F7D33"/>
    <w:rsid w:val="00601517"/>
    <w:rsid w:val="00602622"/>
    <w:rsid w:val="00603C24"/>
    <w:rsid w:val="00614E01"/>
    <w:rsid w:val="00621171"/>
    <w:rsid w:val="006447C6"/>
    <w:rsid w:val="00645C2A"/>
    <w:rsid w:val="0065126A"/>
    <w:rsid w:val="00674733"/>
    <w:rsid w:val="006915A5"/>
    <w:rsid w:val="006A4B71"/>
    <w:rsid w:val="006D7DFC"/>
    <w:rsid w:val="006F5F83"/>
    <w:rsid w:val="00700E58"/>
    <w:rsid w:val="00747A8F"/>
    <w:rsid w:val="0075098F"/>
    <w:rsid w:val="007768F5"/>
    <w:rsid w:val="00786BA3"/>
    <w:rsid w:val="007C1992"/>
    <w:rsid w:val="007E25CB"/>
    <w:rsid w:val="007F7506"/>
    <w:rsid w:val="00800C4A"/>
    <w:rsid w:val="00801C2D"/>
    <w:rsid w:val="008A7CA5"/>
    <w:rsid w:val="008F0C32"/>
    <w:rsid w:val="00927BA5"/>
    <w:rsid w:val="00964356"/>
    <w:rsid w:val="00966641"/>
    <w:rsid w:val="00967B8D"/>
    <w:rsid w:val="009914CC"/>
    <w:rsid w:val="009B693C"/>
    <w:rsid w:val="009E2E13"/>
    <w:rsid w:val="009E50B2"/>
    <w:rsid w:val="00A664B2"/>
    <w:rsid w:val="00A6755B"/>
    <w:rsid w:val="00A812F7"/>
    <w:rsid w:val="00A82993"/>
    <w:rsid w:val="00A8334C"/>
    <w:rsid w:val="00A85E55"/>
    <w:rsid w:val="00AE2AFA"/>
    <w:rsid w:val="00AF0DC9"/>
    <w:rsid w:val="00B40579"/>
    <w:rsid w:val="00B61223"/>
    <w:rsid w:val="00B66ED8"/>
    <w:rsid w:val="00B70847"/>
    <w:rsid w:val="00B96AF8"/>
    <w:rsid w:val="00BD5F09"/>
    <w:rsid w:val="00C07AAA"/>
    <w:rsid w:val="00C170EA"/>
    <w:rsid w:val="00C22FD9"/>
    <w:rsid w:val="00C2475E"/>
    <w:rsid w:val="00C6692A"/>
    <w:rsid w:val="00C81A15"/>
    <w:rsid w:val="00CA273D"/>
    <w:rsid w:val="00D202DA"/>
    <w:rsid w:val="00D60F19"/>
    <w:rsid w:val="00D8233A"/>
    <w:rsid w:val="00D945EA"/>
    <w:rsid w:val="00D96563"/>
    <w:rsid w:val="00DA2568"/>
    <w:rsid w:val="00DD1509"/>
    <w:rsid w:val="00DF226B"/>
    <w:rsid w:val="00DF27A7"/>
    <w:rsid w:val="00DF2A31"/>
    <w:rsid w:val="00E559BA"/>
    <w:rsid w:val="00E8056F"/>
    <w:rsid w:val="00E86CB4"/>
    <w:rsid w:val="00F26C0B"/>
    <w:rsid w:val="00F32622"/>
    <w:rsid w:val="00F61683"/>
    <w:rsid w:val="00F70A26"/>
    <w:rsid w:val="00FA3158"/>
    <w:rsid w:val="00FA70C4"/>
    <w:rsid w:val="00FC55C1"/>
    <w:rsid w:val="00FF505B"/>
    <w:rsid w:val="00FF79D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8AE863"/>
  <w14:defaultImageDpi w14:val="300"/>
  <w15:docId w15:val="{E51CBE99-6F08-4842-BF2E-2F65106B1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442A15"/>
    <w:rPr>
      <w:rFonts w:asciiTheme="majorHAnsi" w:hAnsiTheme="majorHAnsi"/>
    </w:rPr>
  </w:style>
  <w:style w:type="paragraph" w:styleId="Kop1">
    <w:name w:val="heading 1"/>
    <w:basedOn w:val="Standaard"/>
    <w:next w:val="Standaard"/>
    <w:link w:val="Kop1Char"/>
    <w:uiPriority w:val="9"/>
    <w:qFormat/>
    <w:rsid w:val="00442A15"/>
    <w:pPr>
      <w:keepNext/>
      <w:keepLines/>
      <w:spacing w:before="480"/>
      <w:outlineLvl w:val="0"/>
    </w:pPr>
    <w:rPr>
      <w:rFonts w:eastAsiaTheme="majorEastAsia" w:cstheme="majorBidi"/>
      <w:caps/>
      <w:color w:val="345A8A" w:themeColor="accent1" w:themeShade="B5"/>
      <w:sz w:val="44"/>
      <w:szCs w:val="36"/>
    </w:rPr>
  </w:style>
  <w:style w:type="paragraph" w:styleId="Kop2">
    <w:name w:val="heading 2"/>
    <w:basedOn w:val="Standaard"/>
    <w:next w:val="Standaard"/>
    <w:link w:val="Kop2Char"/>
    <w:uiPriority w:val="9"/>
    <w:unhideWhenUsed/>
    <w:qFormat/>
    <w:rsid w:val="006D7DFC"/>
    <w:pPr>
      <w:keepNext/>
      <w:keepLines/>
      <w:spacing w:before="200"/>
      <w:outlineLvl w:val="1"/>
    </w:pPr>
    <w:rPr>
      <w:rFonts w:eastAsiaTheme="majorEastAsia" w:cstheme="majorBidi"/>
      <w:caps/>
      <w:color w:val="4F81BD" w:themeColor="accent1"/>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C6A74"/>
    <w:pPr>
      <w:tabs>
        <w:tab w:val="center" w:pos="4536"/>
        <w:tab w:val="right" w:pos="9072"/>
      </w:tabs>
    </w:pPr>
  </w:style>
  <w:style w:type="character" w:customStyle="1" w:styleId="KoptekstChar">
    <w:name w:val="Koptekst Char"/>
    <w:basedOn w:val="Standaardalinea-lettertype"/>
    <w:link w:val="Koptekst"/>
    <w:uiPriority w:val="99"/>
    <w:rsid w:val="000C6A74"/>
  </w:style>
  <w:style w:type="paragraph" w:styleId="Voettekst">
    <w:name w:val="footer"/>
    <w:basedOn w:val="Standaard"/>
    <w:link w:val="VoettekstChar"/>
    <w:uiPriority w:val="99"/>
    <w:unhideWhenUsed/>
    <w:rsid w:val="000C6A74"/>
    <w:pPr>
      <w:tabs>
        <w:tab w:val="center" w:pos="4536"/>
        <w:tab w:val="right" w:pos="9072"/>
      </w:tabs>
    </w:pPr>
  </w:style>
  <w:style w:type="character" w:customStyle="1" w:styleId="VoettekstChar">
    <w:name w:val="Voettekst Char"/>
    <w:basedOn w:val="Standaardalinea-lettertype"/>
    <w:link w:val="Voettekst"/>
    <w:uiPriority w:val="99"/>
    <w:rsid w:val="000C6A74"/>
  </w:style>
  <w:style w:type="paragraph" w:styleId="Lijstopsomteken">
    <w:name w:val="List Bullet"/>
    <w:basedOn w:val="Standaard"/>
    <w:uiPriority w:val="99"/>
    <w:unhideWhenUsed/>
    <w:rsid w:val="002D2B5D"/>
    <w:pPr>
      <w:numPr>
        <w:numId w:val="1"/>
      </w:numPr>
      <w:contextualSpacing/>
    </w:pPr>
  </w:style>
  <w:style w:type="paragraph" w:styleId="Ballontekst">
    <w:name w:val="Balloon Text"/>
    <w:basedOn w:val="Standaard"/>
    <w:link w:val="BallontekstChar"/>
    <w:uiPriority w:val="99"/>
    <w:semiHidden/>
    <w:unhideWhenUsed/>
    <w:rsid w:val="00003F6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03F69"/>
    <w:rPr>
      <w:rFonts w:ascii="Lucida Grande" w:hAnsi="Lucida Grande" w:cs="Lucida Grande"/>
      <w:sz w:val="18"/>
      <w:szCs w:val="18"/>
    </w:rPr>
  </w:style>
  <w:style w:type="character" w:styleId="Hyperlink">
    <w:name w:val="Hyperlink"/>
    <w:basedOn w:val="Standaardalinea-lettertype"/>
    <w:uiPriority w:val="99"/>
    <w:unhideWhenUsed/>
    <w:rsid w:val="005F7D33"/>
    <w:rPr>
      <w:color w:val="0000FF" w:themeColor="hyperlink"/>
      <w:u w:val="single"/>
    </w:rPr>
  </w:style>
  <w:style w:type="character" w:styleId="GevolgdeHyperlink">
    <w:name w:val="FollowedHyperlink"/>
    <w:basedOn w:val="Standaardalinea-lettertype"/>
    <w:uiPriority w:val="99"/>
    <w:semiHidden/>
    <w:unhideWhenUsed/>
    <w:rsid w:val="00F61683"/>
    <w:rPr>
      <w:color w:val="800080" w:themeColor="followedHyperlink"/>
      <w:u w:val="single"/>
    </w:rPr>
  </w:style>
  <w:style w:type="character" w:customStyle="1" w:styleId="Kop1Char">
    <w:name w:val="Kop 1 Char"/>
    <w:basedOn w:val="Standaardalinea-lettertype"/>
    <w:link w:val="Kop1"/>
    <w:uiPriority w:val="9"/>
    <w:rsid w:val="00442A15"/>
    <w:rPr>
      <w:rFonts w:asciiTheme="majorHAnsi" w:eastAsiaTheme="majorEastAsia" w:hAnsiTheme="majorHAnsi" w:cstheme="majorBidi"/>
      <w:caps/>
      <w:color w:val="345A8A" w:themeColor="accent1" w:themeShade="B5"/>
      <w:sz w:val="44"/>
      <w:szCs w:val="36"/>
    </w:rPr>
  </w:style>
  <w:style w:type="character" w:customStyle="1" w:styleId="Kop2Char">
    <w:name w:val="Kop 2 Char"/>
    <w:basedOn w:val="Standaardalinea-lettertype"/>
    <w:link w:val="Kop2"/>
    <w:uiPriority w:val="9"/>
    <w:rsid w:val="006D7DFC"/>
    <w:rPr>
      <w:rFonts w:asciiTheme="majorHAnsi" w:eastAsiaTheme="majorEastAsia" w:hAnsiTheme="majorHAnsi" w:cstheme="majorBidi"/>
      <w:cap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Desktop\3.%20Sjabloon%20Kalender.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0E1F9-66D7-429E-9347-1661C1FD6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Sjabloon Kalender</Template>
  <TotalTime>0</TotalTime>
  <Pages>2</Pages>
  <Words>441</Words>
  <Characters>2426</Characters>
  <Application>Microsoft Office Word</Application>
  <DocSecurity>0</DocSecurity>
  <Lines>20</Lines>
  <Paragraphs>5</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    DATUM 1</vt:lpstr>
    </vt:vector>
  </TitlesOfParts>
  <Company>Arteveldehogschool</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Maes</dc:creator>
  <cp:keywords/>
  <dc:description/>
  <cp:lastModifiedBy>elodievandriessche@gmail.com</cp:lastModifiedBy>
  <cp:revision>12</cp:revision>
  <dcterms:created xsi:type="dcterms:W3CDTF">2021-11-24T00:08:00Z</dcterms:created>
  <dcterms:modified xsi:type="dcterms:W3CDTF">2021-12-27T14:18:00Z</dcterms:modified>
</cp:coreProperties>
</file>