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xmlns:a14="http://schemas.microsoft.com/office/drawing/2010/main" mc:Ignorable="w14 w15 w16se w16cid w16 w16cex w16sdtdh wp14">
  <w:body>
    <w:p w:rsidR="00442A15" w:rsidRDefault="005E5730" w14:paraId="5D27969F" w14:textId="77777777">
      <w:r w:rsidRPr="001D1BF7">
        <w:rPr>
          <w:noProof/>
        </w:rPr>
        <mc:AlternateContent>
          <mc:Choice Requires="wps">
            <w:drawing>
              <wp:anchor distT="0" distB="0" distL="114300" distR="114300" simplePos="0" relativeHeight="251660288" behindDoc="1" locked="0" layoutInCell="1" allowOverlap="1" wp14:anchorId="1C028D74" wp14:editId="287A8289">
                <wp:simplePos x="0" y="0"/>
                <wp:positionH relativeFrom="column">
                  <wp:posOffset>1409065</wp:posOffset>
                </wp:positionH>
                <wp:positionV relativeFrom="paragraph">
                  <wp:posOffset>-328295</wp:posOffset>
                </wp:positionV>
                <wp:extent cx="4686300" cy="1082040"/>
                <wp:effectExtent l="0" t="0" r="0" b="3810"/>
                <wp:wrapNone/>
                <wp:docPr id="5" name="Tekstvak 5"/>
                <wp:cNvGraphicFramePr/>
                <a:graphic xmlns:a="http://schemas.openxmlformats.org/drawingml/2006/main">
                  <a:graphicData uri="http://schemas.microsoft.com/office/word/2010/wordprocessingShape">
                    <wps:wsp>
                      <wps:cNvSpPr txBox="1"/>
                      <wps:spPr>
                        <a:xfrm>
                          <a:off x="0" y="0"/>
                          <a:ext cx="4686300" cy="1082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Pr="00865138" w:rsidR="00CE0BEA" w:rsidP="00442A15" w:rsidRDefault="00EB3AF3" w14:paraId="4D2A9DB9" w14:textId="1D4E107F">
                            <w:pPr>
                              <w:pStyle w:val="Kop1"/>
                              <w:rPr>
                                <w:lang w:val="de-DE"/>
                              </w:rPr>
                            </w:pPr>
                            <w:r w:rsidRPr="00865138">
                              <w:rPr>
                                <w:lang w:val="de-DE"/>
                              </w:rPr>
                              <w:t>K</w:t>
                            </w:r>
                            <w:r w:rsidRPr="00865138" w:rsidR="00CE0BEA">
                              <w:rPr>
                                <w:lang w:val="de-DE"/>
                              </w:rPr>
                              <w:t>alender k</w:t>
                            </w:r>
                            <w:r w:rsidRPr="00865138">
                              <w:rPr>
                                <w:lang w:val="de-DE"/>
                              </w:rPr>
                              <w:t>abouters</w:t>
                            </w:r>
                          </w:p>
                          <w:p w:rsidRPr="00865138" w:rsidR="00CE0BEA" w:rsidP="00CE0BEA" w:rsidRDefault="00CE0BEA" w14:paraId="56DBA144" w14:textId="09FD3C71">
                            <w:pPr>
                              <w:rPr>
                                <w:rFonts w:eastAsiaTheme="majorEastAsia" w:cstheme="majorBidi"/>
                                <w:caps/>
                                <w:color w:val="345A8A" w:themeColor="accent1" w:themeShade="B5"/>
                                <w:sz w:val="44"/>
                                <w:szCs w:val="36"/>
                                <w:lang w:val="de-DE"/>
                              </w:rPr>
                            </w:pPr>
                            <w:r w:rsidRPr="00865138">
                              <w:rPr>
                                <w:rFonts w:eastAsiaTheme="majorEastAsia" w:cstheme="majorBidi"/>
                                <w:caps/>
                                <w:color w:val="345A8A" w:themeColor="accent1" w:themeShade="B5"/>
                                <w:sz w:val="44"/>
                                <w:szCs w:val="36"/>
                                <w:lang w:val="de-DE"/>
                              </w:rPr>
                              <w:t xml:space="preserve">1e </w:t>
                            </w:r>
                            <w:r w:rsidRPr="00865138" w:rsidR="00E8382A">
                              <w:rPr>
                                <w:rFonts w:eastAsiaTheme="majorEastAsia" w:cstheme="majorBidi"/>
                                <w:caps/>
                                <w:color w:val="345A8A" w:themeColor="accent1" w:themeShade="B5"/>
                                <w:sz w:val="44"/>
                                <w:szCs w:val="36"/>
                                <w:lang w:val="de-DE"/>
                              </w:rPr>
                              <w:t>semester 2021-2022</w:t>
                            </w:r>
                          </w:p>
                          <w:p w:rsidRPr="00865138" w:rsidR="00442A15" w:rsidP="00442A15" w:rsidRDefault="00E65ADD" w14:paraId="56ABF176" w14:textId="40E5DBB6">
                            <w:pPr>
                              <w:pStyle w:val="Kop1"/>
                              <w:rPr>
                                <w:lang w:val="de-DE"/>
                              </w:rPr>
                            </w:pPr>
                            <w:r w:rsidRPr="00865138">
                              <w:rPr>
                                <w:lang w:val="de-DE"/>
                              </w:rPr>
                              <w:t xml:space="preserve"> semester 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C028D74">
                <v:stroke joinstyle="miter"/>
                <v:path gradientshapeok="t" o:connecttype="rect"/>
              </v:shapetype>
              <v:shape id="Tekstvak 5" style="position:absolute;margin-left:110.95pt;margin-top:-25.85pt;width:369pt;height:8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">
                <v:textbox>
                  <w:txbxContent>
                    <w:p w:rsidRPr="00865138" w:rsidR="00CE0BEA" w:rsidP="00442A15" w:rsidRDefault="00EB3AF3" w14:paraId="4D2A9DB9" w14:textId="1D4E107F">
                      <w:pPr>
                        <w:pStyle w:val="Kop1"/>
                        <w:rPr>
                          <w:lang w:val="de-DE"/>
                        </w:rPr>
                      </w:pPr>
                      <w:r w:rsidRPr="00865138">
                        <w:rPr>
                          <w:lang w:val="de-DE"/>
                        </w:rPr>
                        <w:t>K</w:t>
                      </w:r>
                      <w:r w:rsidRPr="00865138" w:rsidR="00CE0BEA">
                        <w:rPr>
                          <w:lang w:val="de-DE"/>
                        </w:rPr>
                        <w:t>alender k</w:t>
                      </w:r>
                      <w:r w:rsidRPr="00865138">
                        <w:rPr>
                          <w:lang w:val="de-DE"/>
                        </w:rPr>
                        <w:t>abouters</w:t>
                      </w:r>
                    </w:p>
                    <w:p w:rsidRPr="00865138" w:rsidR="00CE0BEA" w:rsidP="00CE0BEA" w:rsidRDefault="00CE0BEA" w14:paraId="56DBA144" w14:textId="09FD3C71">
                      <w:pPr>
                        <w:rPr>
                          <w:rFonts w:eastAsiaTheme="majorEastAsia" w:cstheme="majorBidi"/>
                          <w:caps/>
                          <w:color w:val="345A8A" w:themeColor="accent1" w:themeShade="B5"/>
                          <w:sz w:val="44"/>
                          <w:szCs w:val="36"/>
                          <w:lang w:val="de-DE"/>
                        </w:rPr>
                      </w:pPr>
                      <w:r w:rsidRPr="00865138">
                        <w:rPr>
                          <w:rFonts w:eastAsiaTheme="majorEastAsia" w:cstheme="majorBidi"/>
                          <w:caps/>
                          <w:color w:val="345A8A" w:themeColor="accent1" w:themeShade="B5"/>
                          <w:sz w:val="44"/>
                          <w:szCs w:val="36"/>
                          <w:lang w:val="de-DE"/>
                        </w:rPr>
                        <w:t xml:space="preserve">1e </w:t>
                      </w:r>
                      <w:r w:rsidRPr="00865138" w:rsidR="00E8382A">
                        <w:rPr>
                          <w:rFonts w:eastAsiaTheme="majorEastAsia" w:cstheme="majorBidi"/>
                          <w:caps/>
                          <w:color w:val="345A8A" w:themeColor="accent1" w:themeShade="B5"/>
                          <w:sz w:val="44"/>
                          <w:szCs w:val="36"/>
                          <w:lang w:val="de-DE"/>
                        </w:rPr>
                        <w:t>semester 2021-2022</w:t>
                      </w:r>
                    </w:p>
                    <w:p w:rsidRPr="00865138" w:rsidR="00442A15" w:rsidP="00442A15" w:rsidRDefault="00E65ADD" w14:paraId="56ABF176" w14:textId="40E5DBB6">
                      <w:pPr>
                        <w:pStyle w:val="Kop1"/>
                        <w:rPr>
                          <w:lang w:val="de-DE"/>
                        </w:rPr>
                      </w:pPr>
                      <w:r w:rsidRPr="00865138">
                        <w:rPr>
                          <w:lang w:val="de-DE"/>
                        </w:rPr>
                        <w:t xml:space="preserve"> semester 2</w:t>
                      </w:r>
                    </w:p>
                  </w:txbxContent>
                </v:textbox>
              </v:shape>
            </w:pict>
          </mc:Fallback>
        </mc:AlternateContent>
      </w:r>
      <w:r w:rsidRPr="001D1BF7">
        <w:rPr>
          <w:noProof/>
        </w:rPr>
        <w:drawing>
          <wp:anchor distT="0" distB="0" distL="114300" distR="114300" simplePos="0" relativeHeight="251659264" behindDoc="0" locked="0" layoutInCell="1" allowOverlap="1" wp14:anchorId="03B6621F" wp14:editId="06DEE5DB">
            <wp:simplePos x="0" y="0"/>
            <wp:positionH relativeFrom="column">
              <wp:posOffset>-114300</wp:posOffset>
            </wp:positionH>
            <wp:positionV relativeFrom="paragraph">
              <wp:posOffset>-114300</wp:posOffset>
            </wp:positionV>
            <wp:extent cx="1377950" cy="800100"/>
            <wp:effectExtent l="0" t="0" r="0" b="1270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112" t="15250" r="11056" b="18117"/>
                    <a:stretch/>
                  </pic:blipFill>
                  <pic:spPr bwMode="auto">
                    <a:xfrm>
                      <a:off x="0" y="0"/>
                      <a:ext cx="1377950" cy="800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rsidRPr="00442A15" w:rsidR="00442A15" w:rsidP="00442A15" w:rsidRDefault="00442A15" w14:paraId="52CA2C80" w14:textId="77777777"/>
    <w:p w:rsidRPr="00442A15" w:rsidR="00442A15" w:rsidP="00442A15" w:rsidRDefault="00442A15" w14:paraId="311A0311" w14:textId="77777777"/>
    <w:p w:rsidRPr="00442A15" w:rsidR="00442A15" w:rsidP="00442A15" w:rsidRDefault="00442A15" w14:paraId="4DF4717A" w14:textId="77777777"/>
    <w:p w:rsidR="00442A15" w:rsidP="00442A15" w:rsidRDefault="00442A15" w14:paraId="35B2280B" w14:textId="77777777"/>
    <w:p w:rsidR="006D7DFC" w:rsidP="006D7DFC" w:rsidRDefault="00E65ADD" w14:paraId="0EB6F5DB" w14:textId="64A67266">
      <w:pPr>
        <w:pStyle w:val="Kop2"/>
      </w:pPr>
      <w:r>
        <w:t>1</w:t>
      </w:r>
      <w:r w:rsidR="0057060D">
        <w:t>9</w:t>
      </w:r>
      <w:r>
        <w:t xml:space="preserve"> </w:t>
      </w:r>
      <w:r w:rsidR="0057060D">
        <w:t>september</w:t>
      </w:r>
      <w:r>
        <w:t xml:space="preserve"> – </w:t>
      </w:r>
      <w:r w:rsidR="0057060D">
        <w:t>startactiviteit</w:t>
      </w:r>
    </w:p>
    <w:p w:rsidR="004256CA" w:rsidP="004256CA" w:rsidRDefault="004A5EE0" w14:paraId="76A6836C" w14:textId="6FAAF892">
      <w:r>
        <w:t>Beste KSA’ers! Na een deugddoende vakantie zijn we er weer klaar voor om een jaar vol</w:t>
      </w:r>
      <w:r w:rsidR="008D5338">
        <w:t xml:space="preserve"> plezier te beleven bij de beste ban: De Kabouters!</w:t>
      </w:r>
      <w:r w:rsidR="00D13501">
        <w:t xml:space="preserve"> Op zondag 19 september </w:t>
      </w:r>
      <w:r w:rsidR="00784506">
        <w:t>gaat</w:t>
      </w:r>
      <w:r w:rsidR="00D13501">
        <w:t xml:space="preserve"> het eerste semester te</w:t>
      </w:r>
      <w:r w:rsidR="00784506">
        <w:t>rug van start.</w:t>
      </w:r>
      <w:r w:rsidR="00396B44">
        <w:t xml:space="preserve"> Aarzel niet om je kleine broer, zus of een vriendje mee te nemen, want zo kunnen ze ook eens kennismaken met </w:t>
      </w:r>
      <w:r w:rsidR="00220FDD">
        <w:t xml:space="preserve">de tofste ban. Voor elke KSA-activiteit spreken we af om </w:t>
      </w:r>
      <w:r w:rsidRPr="00220FDD" w:rsidR="00220FDD">
        <w:rPr>
          <w:b/>
          <w:bCs/>
        </w:rPr>
        <w:t xml:space="preserve">14u00 </w:t>
      </w:r>
      <w:r w:rsidR="00220FDD">
        <w:t xml:space="preserve">aan de </w:t>
      </w:r>
      <w:r w:rsidRPr="00220FDD" w:rsidR="00220FDD">
        <w:rPr>
          <w:b/>
          <w:bCs/>
        </w:rPr>
        <w:t>Jakkedoe</w:t>
      </w:r>
      <w:r w:rsidR="00220FDD">
        <w:t xml:space="preserve"> en jullie ouders mogen jullie komen halen om </w:t>
      </w:r>
      <w:r w:rsidRPr="00220FDD" w:rsidR="00220FDD">
        <w:rPr>
          <w:b/>
          <w:bCs/>
        </w:rPr>
        <w:t>16u30.</w:t>
      </w:r>
      <w:r w:rsidR="00220FDD">
        <w:t xml:space="preserve"> Een grote tip van de leidingsgroep is om altijd </w:t>
      </w:r>
      <w:r w:rsidRPr="00220FDD" w:rsidR="00220FDD">
        <w:rPr>
          <w:b/>
          <w:bCs/>
        </w:rPr>
        <w:t>KSA-kleren</w:t>
      </w:r>
      <w:r w:rsidR="00220FDD">
        <w:t xml:space="preserve"> aan te doen die vuil mogen worden. Tot dan!</w:t>
      </w:r>
    </w:p>
    <w:p w:rsidR="00A07C07" w:rsidP="004256CA" w:rsidRDefault="00A07C07" w14:paraId="12177799" w14:textId="2953DF35"/>
    <w:p w:rsidR="00A07C07" w:rsidP="004256CA" w:rsidRDefault="005E02EC" w14:paraId="11A6B7B1" w14:textId="3778C9CF">
      <w:pPr>
        <w:rPr>
          <w:rFonts w:eastAsiaTheme="majorEastAsia" w:cstheme="majorBidi"/>
          <w:caps/>
          <w:color w:val="4F81BD" w:themeColor="accent1"/>
          <w:sz w:val="28"/>
          <w:szCs w:val="28"/>
        </w:rPr>
      </w:pPr>
      <w:r>
        <w:rPr>
          <w:rFonts w:eastAsiaTheme="majorEastAsia" w:cstheme="majorBidi"/>
          <w:caps/>
          <w:color w:val="4F81BD" w:themeColor="accent1"/>
          <w:sz w:val="28"/>
          <w:szCs w:val="28"/>
        </w:rPr>
        <w:t>3</w:t>
      </w:r>
      <w:r w:rsidR="005B4DC3">
        <w:rPr>
          <w:rFonts w:eastAsiaTheme="majorEastAsia" w:cstheme="majorBidi"/>
          <w:caps/>
          <w:color w:val="4F81BD" w:themeColor="accent1"/>
          <w:sz w:val="28"/>
          <w:szCs w:val="28"/>
        </w:rPr>
        <w:t xml:space="preserve"> oktober</w:t>
      </w:r>
      <w:r w:rsidR="00260F5A">
        <w:rPr>
          <w:rFonts w:eastAsiaTheme="majorEastAsia" w:cstheme="majorBidi"/>
          <w:caps/>
          <w:color w:val="4F81BD" w:themeColor="accent1"/>
          <w:sz w:val="28"/>
          <w:szCs w:val="28"/>
        </w:rPr>
        <w:t xml:space="preserve"> – activiteit</w:t>
      </w:r>
    </w:p>
    <w:p w:rsidRPr="00611E9F" w:rsidR="00260F5A" w:rsidP="004256CA" w:rsidRDefault="00611E9F" w14:paraId="0359B9DF" w14:textId="264966AC">
      <w:r w:rsidRPr="00611E9F">
        <w:t>Vandaag gaan we op zoektocht naar het verleden. Naar de tijden van de ridders en prinsessen. Eindelijk worden de kabouters tot ridders geslagen. Maar eerst moeten jullie jullie  bew</w:t>
      </w:r>
      <w:r w:rsidRPr="00B00FD0">
        <w:t>ijze</w:t>
      </w:r>
      <w:r w:rsidRPr="00611E9F">
        <w:t>n in een reeks proeven. Heb je het in je om ridder te worden?</w:t>
      </w:r>
    </w:p>
    <w:p w:rsidR="00E65ADD" w:rsidP="00E65ADD" w:rsidRDefault="00204078" w14:paraId="485B90BD" w14:textId="5A7F3E6C">
      <w:pPr>
        <w:pStyle w:val="Kop2"/>
      </w:pPr>
      <w:r>
        <w:t>17 oktober – activiteit</w:t>
      </w:r>
    </w:p>
    <w:p w:rsidRPr="000212B2" w:rsidR="000212B2" w:rsidP="000212B2" w:rsidRDefault="000212B2" w14:paraId="5E8AA793" w14:textId="78808594">
      <w:r w:rsidRPr="000212B2">
        <w:t>Ik ben Jerom</w:t>
      </w:r>
      <w:r w:rsidR="00EF48FC">
        <w:t xml:space="preserve">, de boswachter en mijn kaart is gestolen. Helpen jullie </w:t>
      </w:r>
      <w:r w:rsidR="00AB535B">
        <w:t>met mij de daders op te sporen?</w:t>
      </w:r>
    </w:p>
    <w:p w:rsidR="00E65ADD" w:rsidP="00E65ADD" w:rsidRDefault="00204078" w14:paraId="45DA5BAD" w14:textId="43251634">
      <w:pPr>
        <w:pStyle w:val="Kop2"/>
      </w:pPr>
      <w:r>
        <w:t>31</w:t>
      </w:r>
      <w:r w:rsidR="00ED489A">
        <w:t xml:space="preserve"> maart </w:t>
      </w:r>
      <w:r w:rsidR="00EA5ABF">
        <w:t>–</w:t>
      </w:r>
      <w:r w:rsidR="00ED489A">
        <w:t xml:space="preserve"> stuntnamiddag</w:t>
      </w:r>
    </w:p>
    <w:p w:rsidRPr="00EA5ABF" w:rsidR="00EA5ABF" w:rsidP="00EA5ABF" w:rsidRDefault="00DD2964" w14:paraId="553FACB9" w14:textId="65814BFE">
      <w:r>
        <w:t>Deze activiteit zal net iets anders verlopen dan we normaal gewend zijn.</w:t>
      </w:r>
      <w:r w:rsidR="00B91B93">
        <w:t xml:space="preserve"> Deze namiddag kunnen we nog langer ravotten en het avontuurlijk beest uithangen. Deze activiteit zal doorgaan van </w:t>
      </w:r>
      <w:r w:rsidRPr="00B91B93" w:rsidR="00B91B93">
        <w:rPr>
          <w:b/>
          <w:bCs/>
        </w:rPr>
        <w:t>13u00 tot 17u00</w:t>
      </w:r>
      <w:r w:rsidR="00B91B93">
        <w:t>.</w:t>
      </w:r>
    </w:p>
    <w:p w:rsidR="00E65ADD" w:rsidP="00E65ADD" w:rsidRDefault="00ED489A" w14:paraId="77E2E051" w14:textId="2C4D32A0">
      <w:pPr>
        <w:pStyle w:val="Kop2"/>
        <w:rPr>
          <w:lang w:val="nl-BE"/>
        </w:rPr>
      </w:pPr>
      <w:r>
        <w:rPr>
          <w:lang w:val="nl-BE"/>
        </w:rPr>
        <w:t xml:space="preserve">14 november </w:t>
      </w:r>
      <w:r w:rsidRPr="00EB3AF3" w:rsidR="00E65ADD">
        <w:rPr>
          <w:lang w:val="nl-BE"/>
        </w:rPr>
        <w:t>– Activiteit</w:t>
      </w:r>
    </w:p>
    <w:p w:rsidRPr="00B91B93" w:rsidR="00B91B93" w:rsidP="00B91B93" w:rsidRDefault="00693E3B" w14:paraId="289BE550" w14:textId="4C3A9565">
      <w:pPr>
        <w:rPr>
          <w:lang w:val="nl-BE"/>
        </w:rPr>
      </w:pPr>
      <w:r>
        <w:rPr>
          <w:lang w:val="nl-BE"/>
        </w:rPr>
        <w:t>Deelnemen is belangrijker</w:t>
      </w:r>
      <w:r w:rsidR="0067253E">
        <w:rPr>
          <w:lang w:val="nl-BE"/>
        </w:rPr>
        <w:t xml:space="preserve"> dan winnen, dat zullen we vandaag bewijzen tijdens verschillende spelletjes. Zet jullie beste beentje maar voor en </w:t>
      </w:r>
      <w:r w:rsidR="00975D09">
        <w:rPr>
          <w:lang w:val="nl-BE"/>
        </w:rPr>
        <w:t>breng je goed humeur mee!</w:t>
      </w:r>
    </w:p>
    <w:p w:rsidRPr="00B00FD0" w:rsidR="00E65ADD" w:rsidP="19B108AC" w:rsidRDefault="00ED489A" w14:paraId="04F0AD2D" w14:textId="7A222FFA">
      <w:pPr>
        <w:pStyle w:val="Kop2"/>
        <w:rPr>
          <w:rFonts w:eastAsia="ＭＳ 明朝" w:cs="Arial" w:eastAsiaTheme="minorEastAsia" w:cstheme="minorBidi"/>
          <w:caps w:val="0"/>
          <w:smallCaps w:val="0"/>
          <w:color w:val="auto"/>
          <w:sz w:val="24"/>
          <w:szCs w:val="24"/>
        </w:rPr>
      </w:pPr>
      <w:r w:rsidRPr="19B108AC" w:rsidR="19B108AC">
        <w:rPr>
          <w:lang w:val="nl-BE"/>
        </w:rPr>
        <w:t>5 december – sinterklaasactiviteit</w:t>
      </w:r>
      <w:r>
        <w:br/>
      </w:r>
      <w:r w:rsidRPr="19B108AC" w:rsidR="19B108AC">
        <w:rPr>
          <w:rFonts w:eastAsia="ＭＳ 明朝" w:cs="Arial" w:eastAsiaTheme="minorEastAsia" w:cstheme="minorBidi"/>
          <w:caps w:val="0"/>
          <w:smallCaps w:val="0"/>
          <w:color w:val="auto"/>
          <w:sz w:val="24"/>
          <w:szCs w:val="24"/>
        </w:rPr>
        <w:t>Hallo allemaal, elk jaar ga je weer een wenslijsten maken. Deze keer alsnog iets bedenken wat je graag zou willen hebben van de Sint. Maar de pieten vinden de Sint niet meer. Helpen julie hem zoeken?</w:t>
      </w:r>
    </w:p>
    <w:p w:rsidR="00E65ADD" w:rsidP="00E65ADD" w:rsidRDefault="00AC3C26" w14:paraId="7E486655" w14:textId="13B45CFB">
      <w:pPr>
        <w:pStyle w:val="Kop2"/>
        <w:rPr>
          <w:lang w:val="nl-BE"/>
        </w:rPr>
      </w:pPr>
      <w:r>
        <w:rPr>
          <w:lang w:val="nl-BE"/>
        </w:rPr>
        <w:t xml:space="preserve">19 december – kerstfeestje </w:t>
      </w:r>
    </w:p>
    <w:p w:rsidRPr="00E65ADD" w:rsidR="00E65ADD" w:rsidP="00E65ADD" w:rsidRDefault="00C512C6" w14:paraId="23BF0799" w14:textId="336F52B2">
      <w:pPr>
        <w:rPr>
          <w:lang w:val="nl-BE"/>
        </w:rPr>
      </w:pPr>
      <w:r w:rsidRPr="00C512C6">
        <w:rPr>
          <w:lang w:val="nl-BE"/>
        </w:rPr>
        <w:t xml:space="preserve">Hohohoho. </w:t>
      </w:r>
      <w:r>
        <w:rPr>
          <w:lang w:val="nl-BE"/>
        </w:rPr>
        <w:t>K</w:t>
      </w:r>
      <w:r w:rsidRPr="00C512C6">
        <w:rPr>
          <w:lang w:val="nl-BE"/>
        </w:rPr>
        <w:t>erstmis komt er weer aan. De kerstboom staat al in de huizen en het wordt tijd om de lichtjes op te hangen. Een probleem: de kerstman is ziek gevallen. Helpen jullie met de pakjes rond te brengen?</w:t>
      </w:r>
    </w:p>
    <w:sectPr w:rsidRPr="00E65ADD" w:rsidR="00E65ADD" w:rsidSect="0075098F">
      <w:headerReference w:type="even" r:id="rId9"/>
      <w:headerReference w:type="default" r:id="rId10"/>
      <w:footerReference w:type="even" r:id="rId11"/>
      <w:footerReference w:type="default" r:id="rId12"/>
      <w:headerReference w:type="first" r:id="rId13"/>
      <w:footerReference w:type="first" r:id="rId14"/>
      <w:pgSz w:w="11900" w:h="16840"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0CE2" w:rsidP="000C6A74" w:rsidRDefault="007A0CE2" w14:paraId="1E854152" w14:textId="77777777">
      <w:r>
        <w:separator/>
      </w:r>
    </w:p>
  </w:endnote>
  <w:endnote w:type="continuationSeparator" w:id="0">
    <w:p w:rsidR="007A0CE2" w:rsidP="000C6A74" w:rsidRDefault="007A0CE2" w14:paraId="7FA670C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2618DF1B"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42A15" w:rsidP="00F61683" w:rsidRDefault="00442A15" w14:paraId="160CE109" w14:textId="77777777">
    <w:pPr>
      <w:pStyle w:val="Voettekst"/>
      <w:jc w:val="center"/>
      <w:rPr>
        <w:color w:val="244061" w:themeColor="accent1" w:themeShade="80"/>
        <w:sz w:val="20"/>
        <w:szCs w:val="20"/>
      </w:rPr>
    </w:pPr>
  </w:p>
  <w:p w:rsidR="00442A15" w:rsidP="00F61683" w:rsidRDefault="00442A15" w14:paraId="0721DA3C" w14:textId="77777777">
    <w:pPr>
      <w:pStyle w:val="Voettekst"/>
      <w:jc w:val="center"/>
      <w:rPr>
        <w:color w:val="244061" w:themeColor="accent1" w:themeShade="80"/>
        <w:sz w:val="20"/>
        <w:szCs w:val="20"/>
      </w:rPr>
    </w:pPr>
    <w:r>
      <w:rPr>
        <w:noProof/>
        <w:color w:val="244061" w:themeColor="accent1" w:themeShade="80"/>
        <w:sz w:val="20"/>
        <w:szCs w:val="20"/>
      </w:rPr>
      <w:drawing>
        <wp:anchor distT="0" distB="0" distL="114300" distR="114300" simplePos="0" relativeHeight="251658240" behindDoc="0" locked="0" layoutInCell="1" allowOverlap="1" wp14:anchorId="240C9946" wp14:editId="1260CEE6">
          <wp:simplePos x="0" y="0"/>
          <wp:positionH relativeFrom="column">
            <wp:posOffset>-457200</wp:posOffset>
          </wp:positionH>
          <wp:positionV relativeFrom="paragraph">
            <wp:posOffset>-4445</wp:posOffset>
          </wp:positionV>
          <wp:extent cx="471104" cy="487680"/>
          <wp:effectExtent l="0" t="0" r="1206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01" t="12009" r="7273" b="7238"/>
                  <a:stretch/>
                </pic:blipFill>
                <pic:spPr bwMode="auto">
                  <a:xfrm>
                    <a:off x="0" y="0"/>
                    <a:ext cx="471104" cy="487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noProof/>
        <w:color w:val="244061" w:themeColor="accent1" w:themeShade="80"/>
        <w:sz w:val="20"/>
        <w:szCs w:val="20"/>
      </w:rPr>
      <mc:AlternateContent>
        <mc:Choice Requires="wps">
          <w:drawing>
            <wp:anchor distT="0" distB="0" distL="114300" distR="114300" simplePos="0" relativeHeight="251659264" behindDoc="0" locked="0" layoutInCell="1" allowOverlap="1" wp14:anchorId="26EE1770" wp14:editId="1705DAEA">
              <wp:simplePos x="0" y="0"/>
              <wp:positionH relativeFrom="column">
                <wp:posOffset>457200</wp:posOffset>
              </wp:positionH>
              <wp:positionV relativeFrom="paragraph">
                <wp:posOffset>36195</wp:posOffset>
              </wp:positionV>
              <wp:extent cx="50292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5029200" cy="0"/>
                      </a:xfrm>
                      <a:prstGeom prst="line">
                        <a:avLst/>
                      </a:prstGeom>
                      <a:ln>
                        <a:solidFill>
                          <a:srgbClr val="0E4A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e4a98" from="36pt,2.85pt" to="6in,2.85pt" w14:anchorId="37F32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"/>
          </w:pict>
        </mc:Fallback>
      </mc:AlternateContent>
    </w:r>
  </w:p>
  <w:p w:rsidRPr="00674733" w:rsidR="00442A15" w:rsidP="00253B9D" w:rsidRDefault="00253B9D" w14:paraId="38BDD99C" w14:textId="77777777">
    <w:pPr>
      <w:jc w:val="center"/>
      <w:rPr>
        <w:color w:val="244061" w:themeColor="accent1" w:themeShade="80"/>
        <w:sz w:val="20"/>
        <w:szCs w:val="20"/>
      </w:rPr>
    </w:pPr>
    <w:r w:rsidRPr="00674733">
      <w:rPr>
        <w:color w:val="244061" w:themeColor="accent1" w:themeShade="80"/>
        <w:sz w:val="20"/>
        <w:szCs w:val="20"/>
      </w:rPr>
      <w:t xml:space="preserve">KSA AARSELE  | </w:t>
    </w:r>
    <w:r w:rsidRPr="00157744">
      <w:rPr>
        <w:color w:val="244061" w:themeColor="accent1" w:themeShade="80"/>
        <w:sz w:val="14"/>
        <w:szCs w:val="20"/>
      </w:rPr>
      <w:t>WWW</w:t>
    </w:r>
    <w:r>
      <w:rPr>
        <w:color w:val="244061" w:themeColor="accent1" w:themeShade="80"/>
        <w:sz w:val="20"/>
        <w:szCs w:val="20"/>
      </w:rPr>
      <w:t>.</w:t>
    </w:r>
    <w:r w:rsidRPr="00674733">
      <w:rPr>
        <w:color w:val="244061" w:themeColor="accent1" w:themeShade="80"/>
        <w:sz w:val="20"/>
        <w:szCs w:val="20"/>
      </w:rPr>
      <w:t>KSA-AARSELE.</w:t>
    </w:r>
    <w:r w:rsidRPr="00157744">
      <w:rPr>
        <w:color w:val="244061" w:themeColor="accent1" w:themeShade="80"/>
        <w:sz w:val="14"/>
        <w:szCs w:val="20"/>
      </w:rPr>
      <w:t xml:space="preserve">BE  </w:t>
    </w:r>
    <w:r w:rsidRPr="00674733">
      <w:rPr>
        <w:color w:val="244061" w:themeColor="accent1" w:themeShade="80"/>
        <w:sz w:val="20"/>
        <w:szCs w:val="20"/>
      </w:rPr>
      <w:t xml:space="preserve">| </w:t>
    </w:r>
    <w:r w:rsidRPr="00CE6821">
      <w:rPr>
        <w:color w:val="244061" w:themeColor="accent1" w:themeShade="80"/>
        <w:sz w:val="20"/>
        <w:szCs w:val="20"/>
      </w:rPr>
      <w:t>INFO@KSA-AARSELE.BE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1E7F7E53"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0CE2" w:rsidP="000C6A74" w:rsidRDefault="007A0CE2" w14:paraId="60E84F84" w14:textId="77777777">
      <w:r>
        <w:separator/>
      </w:r>
    </w:p>
  </w:footnote>
  <w:footnote w:type="continuationSeparator" w:id="0">
    <w:p w:rsidR="007A0CE2" w:rsidP="000C6A74" w:rsidRDefault="007A0CE2" w14:paraId="5B8194E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624CC831"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09897989" w14:textId="777777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B9D" w:rsidRDefault="00253B9D" w14:paraId="717550F0"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C87D90"/>
    <w:lvl w:ilvl="0">
      <w:start w:val="1"/>
      <w:numFmt w:val="bullet"/>
      <w:pStyle w:val="Lijstopsomteken"/>
      <w:lvlText w:val=""/>
      <w:lvlJc w:val="left"/>
      <w:pPr>
        <w:tabs>
          <w:tab w:val="num" w:pos="360"/>
        </w:tabs>
        <w:ind w:left="360" w:hanging="360"/>
      </w:pPr>
      <w:rPr>
        <w:rFonts w:hint="default"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FA"/>
    <w:rsid w:val="00003F69"/>
    <w:rsid w:val="000212B2"/>
    <w:rsid w:val="000C6A74"/>
    <w:rsid w:val="000D4696"/>
    <w:rsid w:val="000F0252"/>
    <w:rsid w:val="00111066"/>
    <w:rsid w:val="001459A0"/>
    <w:rsid w:val="001461E3"/>
    <w:rsid w:val="00147094"/>
    <w:rsid w:val="001552ED"/>
    <w:rsid w:val="00157744"/>
    <w:rsid w:val="00171CC1"/>
    <w:rsid w:val="00185141"/>
    <w:rsid w:val="00193871"/>
    <w:rsid w:val="001A32E3"/>
    <w:rsid w:val="00204078"/>
    <w:rsid w:val="00220FDD"/>
    <w:rsid w:val="002218F3"/>
    <w:rsid w:val="00253B9D"/>
    <w:rsid w:val="00260F5A"/>
    <w:rsid w:val="00263CE5"/>
    <w:rsid w:val="002A317C"/>
    <w:rsid w:val="002D2B5D"/>
    <w:rsid w:val="002F3500"/>
    <w:rsid w:val="00307FBB"/>
    <w:rsid w:val="00337C8E"/>
    <w:rsid w:val="00396B44"/>
    <w:rsid w:val="003D237A"/>
    <w:rsid w:val="003F18D2"/>
    <w:rsid w:val="004143A1"/>
    <w:rsid w:val="004256CA"/>
    <w:rsid w:val="00442A15"/>
    <w:rsid w:val="0048744E"/>
    <w:rsid w:val="004A5EE0"/>
    <w:rsid w:val="004A6076"/>
    <w:rsid w:val="004C496D"/>
    <w:rsid w:val="004D3EC4"/>
    <w:rsid w:val="004F2567"/>
    <w:rsid w:val="00524359"/>
    <w:rsid w:val="0057060D"/>
    <w:rsid w:val="005B43F1"/>
    <w:rsid w:val="005B4DC3"/>
    <w:rsid w:val="005B689C"/>
    <w:rsid w:val="005B76D3"/>
    <w:rsid w:val="005E02EC"/>
    <w:rsid w:val="005E5730"/>
    <w:rsid w:val="005F7D33"/>
    <w:rsid w:val="00611E9F"/>
    <w:rsid w:val="00614E01"/>
    <w:rsid w:val="00621171"/>
    <w:rsid w:val="0065126A"/>
    <w:rsid w:val="0067253E"/>
    <w:rsid w:val="00674733"/>
    <w:rsid w:val="006915A5"/>
    <w:rsid w:val="00693E3B"/>
    <w:rsid w:val="006D7A41"/>
    <w:rsid w:val="006D7DFC"/>
    <w:rsid w:val="00700E58"/>
    <w:rsid w:val="00721A58"/>
    <w:rsid w:val="0075098F"/>
    <w:rsid w:val="00773D10"/>
    <w:rsid w:val="007768F5"/>
    <w:rsid w:val="00784506"/>
    <w:rsid w:val="007A0CE2"/>
    <w:rsid w:val="007E25CB"/>
    <w:rsid w:val="007F7506"/>
    <w:rsid w:val="00800C4A"/>
    <w:rsid w:val="00865138"/>
    <w:rsid w:val="008D5338"/>
    <w:rsid w:val="008E4341"/>
    <w:rsid w:val="00927BA5"/>
    <w:rsid w:val="00966641"/>
    <w:rsid w:val="00975D09"/>
    <w:rsid w:val="009914CC"/>
    <w:rsid w:val="009B693C"/>
    <w:rsid w:val="009E422C"/>
    <w:rsid w:val="009E50B2"/>
    <w:rsid w:val="00A07C07"/>
    <w:rsid w:val="00A60595"/>
    <w:rsid w:val="00A664B2"/>
    <w:rsid w:val="00A812F7"/>
    <w:rsid w:val="00AB535B"/>
    <w:rsid w:val="00AC3C26"/>
    <w:rsid w:val="00AD6858"/>
    <w:rsid w:val="00AE2AFA"/>
    <w:rsid w:val="00AF0DC9"/>
    <w:rsid w:val="00B00FD0"/>
    <w:rsid w:val="00B91B93"/>
    <w:rsid w:val="00C170EA"/>
    <w:rsid w:val="00C512C6"/>
    <w:rsid w:val="00C6692A"/>
    <w:rsid w:val="00CE0BEA"/>
    <w:rsid w:val="00D13501"/>
    <w:rsid w:val="00D8233A"/>
    <w:rsid w:val="00D97699"/>
    <w:rsid w:val="00DD2964"/>
    <w:rsid w:val="00DF2A31"/>
    <w:rsid w:val="00E003A6"/>
    <w:rsid w:val="00E4757D"/>
    <w:rsid w:val="00E60F86"/>
    <w:rsid w:val="00E65ADD"/>
    <w:rsid w:val="00E8056F"/>
    <w:rsid w:val="00E8382A"/>
    <w:rsid w:val="00EA5ABF"/>
    <w:rsid w:val="00EB3AF3"/>
    <w:rsid w:val="00ED489A"/>
    <w:rsid w:val="00EF48FC"/>
    <w:rsid w:val="00F61683"/>
    <w:rsid w:val="00F70A26"/>
    <w:rsid w:val="00FC55C1"/>
    <w:rsid w:val="19B108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44C1037"/>
  <w14:defaultImageDpi w14:val="300"/>
  <w15:docId w15:val="{E51CBE99-6F08-4842-BF2E-2F65106B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Standaard" w:default="1">
    <w:name w:val="Normal"/>
    <w:qFormat/>
    <w:rsid w:val="00442A15"/>
    <w:rPr>
      <w:rFonts w:asciiTheme="majorHAnsi" w:hAnsiTheme="majorHAnsi"/>
    </w:rPr>
  </w:style>
  <w:style w:type="paragraph" w:styleId="Kop1">
    <w:name w:val="heading 1"/>
    <w:basedOn w:val="Standaard"/>
    <w:next w:val="Standaard"/>
    <w:link w:val="Kop1Char"/>
    <w:uiPriority w:val="9"/>
    <w:qFormat/>
    <w:rsid w:val="00442A15"/>
    <w:pPr>
      <w:keepNext/>
      <w:keepLines/>
      <w:spacing w:before="480"/>
      <w:outlineLvl w:val="0"/>
    </w:pPr>
    <w:rPr>
      <w:rFonts w:eastAsiaTheme="majorEastAsia" w:cstheme="majorBidi"/>
      <w:caps/>
      <w:color w:val="345A8A" w:themeColor="accent1" w:themeShade="B5"/>
      <w:sz w:val="44"/>
      <w:szCs w:val="36"/>
    </w:rPr>
  </w:style>
  <w:style w:type="paragraph" w:styleId="Kop2">
    <w:name w:val="heading 2"/>
    <w:basedOn w:val="Standaard"/>
    <w:next w:val="Standaard"/>
    <w:link w:val="Kop2Char"/>
    <w:uiPriority w:val="9"/>
    <w:unhideWhenUsed/>
    <w:qFormat/>
    <w:rsid w:val="006D7DFC"/>
    <w:pPr>
      <w:keepNext/>
      <w:keepLines/>
      <w:spacing w:before="200"/>
      <w:outlineLvl w:val="1"/>
    </w:pPr>
    <w:rPr>
      <w:rFonts w:eastAsiaTheme="majorEastAsia" w:cstheme="majorBidi"/>
      <w:caps/>
      <w:color w:val="4F81BD" w:themeColor="accent1"/>
      <w:sz w:val="28"/>
      <w:szCs w:val="2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0C6A74"/>
    <w:pPr>
      <w:tabs>
        <w:tab w:val="center" w:pos="4536"/>
        <w:tab w:val="right" w:pos="9072"/>
      </w:tabs>
    </w:pPr>
  </w:style>
  <w:style w:type="character" w:styleId="KoptekstChar" w:customStyle="1">
    <w:name w:val="Koptekst Char"/>
    <w:basedOn w:val="Standaardalinea-lettertype"/>
    <w:link w:val="Koptekst"/>
    <w:uiPriority w:val="99"/>
    <w:rsid w:val="000C6A74"/>
  </w:style>
  <w:style w:type="paragraph" w:styleId="Voettekst">
    <w:name w:val="footer"/>
    <w:basedOn w:val="Standaard"/>
    <w:link w:val="VoettekstChar"/>
    <w:uiPriority w:val="99"/>
    <w:unhideWhenUsed/>
    <w:rsid w:val="000C6A74"/>
    <w:pPr>
      <w:tabs>
        <w:tab w:val="center" w:pos="4536"/>
        <w:tab w:val="right" w:pos="9072"/>
      </w:tabs>
    </w:pPr>
  </w:style>
  <w:style w:type="character" w:styleId="VoettekstChar" w:customStyle="1">
    <w:name w:val="Voettekst Char"/>
    <w:basedOn w:val="Standaardalinea-lettertype"/>
    <w:link w:val="Voettekst"/>
    <w:uiPriority w:val="99"/>
    <w:rsid w:val="000C6A74"/>
  </w:style>
  <w:style w:type="paragraph" w:styleId="Lijstopsomteken">
    <w:name w:val="List Bullet"/>
    <w:basedOn w:val="Standaard"/>
    <w:uiPriority w:val="99"/>
    <w:unhideWhenUsed/>
    <w:rsid w:val="002D2B5D"/>
    <w:pPr>
      <w:numPr>
        <w:numId w:val="1"/>
      </w:numPr>
      <w:contextualSpacing/>
    </w:pPr>
  </w:style>
  <w:style w:type="paragraph" w:styleId="Ballontekst">
    <w:name w:val="Balloon Text"/>
    <w:basedOn w:val="Standaard"/>
    <w:link w:val="BallontekstChar"/>
    <w:uiPriority w:val="99"/>
    <w:semiHidden/>
    <w:unhideWhenUsed/>
    <w:rsid w:val="00003F69"/>
    <w:rPr>
      <w:rFonts w:ascii="Lucida Grande" w:hAnsi="Lucida Grande" w:cs="Lucida Grande"/>
      <w:sz w:val="18"/>
      <w:szCs w:val="18"/>
    </w:rPr>
  </w:style>
  <w:style w:type="character" w:styleId="BallontekstChar" w:customStyle="1">
    <w:name w:val="Ballontekst Char"/>
    <w:basedOn w:val="Standaardalinea-lettertype"/>
    <w:link w:val="Ballontekst"/>
    <w:uiPriority w:val="99"/>
    <w:semiHidden/>
    <w:rsid w:val="00003F69"/>
    <w:rPr>
      <w:rFonts w:ascii="Lucida Grande" w:hAnsi="Lucida Grande" w:cs="Lucida Grande"/>
      <w:sz w:val="18"/>
      <w:szCs w:val="18"/>
    </w:rPr>
  </w:style>
  <w:style w:type="character" w:styleId="Hyperlink">
    <w:name w:val="Hyperlink"/>
    <w:basedOn w:val="Standaardalinea-lettertype"/>
    <w:uiPriority w:val="99"/>
    <w:unhideWhenUsed/>
    <w:rsid w:val="005F7D33"/>
    <w:rPr>
      <w:color w:val="0000FF" w:themeColor="hyperlink"/>
      <w:u w:val="single"/>
    </w:rPr>
  </w:style>
  <w:style w:type="character" w:styleId="GevolgdeHyperlink">
    <w:name w:val="FollowedHyperlink"/>
    <w:basedOn w:val="Standaardalinea-lettertype"/>
    <w:uiPriority w:val="99"/>
    <w:semiHidden/>
    <w:unhideWhenUsed/>
    <w:rsid w:val="00F61683"/>
    <w:rPr>
      <w:color w:val="800080" w:themeColor="followedHyperlink"/>
      <w:u w:val="single"/>
    </w:rPr>
  </w:style>
  <w:style w:type="character" w:styleId="Kop1Char" w:customStyle="1">
    <w:name w:val="Kop 1 Char"/>
    <w:basedOn w:val="Standaardalinea-lettertype"/>
    <w:link w:val="Kop1"/>
    <w:uiPriority w:val="9"/>
    <w:rsid w:val="00442A15"/>
    <w:rPr>
      <w:rFonts w:asciiTheme="majorHAnsi" w:hAnsiTheme="majorHAnsi" w:eastAsiaTheme="majorEastAsia" w:cstheme="majorBidi"/>
      <w:caps/>
      <w:color w:val="345A8A" w:themeColor="accent1" w:themeShade="B5"/>
      <w:sz w:val="44"/>
      <w:szCs w:val="36"/>
    </w:rPr>
  </w:style>
  <w:style w:type="character" w:styleId="Kop2Char" w:customStyle="1">
    <w:name w:val="Kop 2 Char"/>
    <w:basedOn w:val="Standaardalinea-lettertype"/>
    <w:link w:val="Kop2"/>
    <w:uiPriority w:val="9"/>
    <w:rsid w:val="006D7DFC"/>
    <w:rPr>
      <w:rFonts w:asciiTheme="majorHAnsi" w:hAnsiTheme="majorHAnsi" w:eastAsiaTheme="majorEastAsia" w:cstheme="majorBidi"/>
      <w:cap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28236">
      <w:bodyDiv w:val="1"/>
      <w:marLeft w:val="0"/>
      <w:marRight w:val="0"/>
      <w:marTop w:val="0"/>
      <w:marBottom w:val="0"/>
      <w:divBdr>
        <w:top w:val="none" w:sz="0" w:space="0" w:color="auto"/>
        <w:left w:val="none" w:sz="0" w:space="0" w:color="auto"/>
        <w:bottom w:val="none" w:sz="0" w:space="0" w:color="auto"/>
        <w:right w:val="none" w:sz="0" w:space="0" w:color="auto"/>
      </w:divBdr>
      <w:divsChild>
        <w:div w:id="1694725796">
          <w:marLeft w:val="0"/>
          <w:marRight w:val="0"/>
          <w:marTop w:val="0"/>
          <w:marBottom w:val="0"/>
          <w:divBdr>
            <w:top w:val="none" w:sz="0" w:space="0" w:color="auto"/>
            <w:left w:val="none" w:sz="0" w:space="0" w:color="auto"/>
            <w:bottom w:val="none" w:sz="0" w:space="0" w:color="auto"/>
            <w:right w:val="none" w:sz="0" w:space="0" w:color="auto"/>
          </w:divBdr>
          <w:divsChild>
            <w:div w:id="680474750">
              <w:marLeft w:val="0"/>
              <w:marRight w:val="0"/>
              <w:marTop w:val="0"/>
              <w:marBottom w:val="0"/>
              <w:divBdr>
                <w:top w:val="none" w:sz="0" w:space="0" w:color="auto"/>
                <w:left w:val="none" w:sz="0" w:space="0" w:color="auto"/>
                <w:bottom w:val="none" w:sz="0" w:space="0" w:color="auto"/>
                <w:right w:val="none" w:sz="0" w:space="0" w:color="auto"/>
              </w:divBdr>
              <w:divsChild>
                <w:div w:id="1920019193">
                  <w:marLeft w:val="0"/>
                  <w:marRight w:val="0"/>
                  <w:marTop w:val="0"/>
                  <w:marBottom w:val="0"/>
                  <w:divBdr>
                    <w:top w:val="none" w:sz="0" w:space="0" w:color="auto"/>
                    <w:left w:val="none" w:sz="0" w:space="0" w:color="auto"/>
                    <w:bottom w:val="none" w:sz="0" w:space="0" w:color="auto"/>
                    <w:right w:val="none" w:sz="0" w:space="0" w:color="auto"/>
                  </w:divBdr>
                  <w:divsChild>
                    <w:div w:id="1446537900">
                      <w:marLeft w:val="0"/>
                      <w:marRight w:val="0"/>
                      <w:marTop w:val="0"/>
                      <w:marBottom w:val="0"/>
                      <w:divBdr>
                        <w:top w:val="none" w:sz="0" w:space="0" w:color="auto"/>
                        <w:left w:val="none" w:sz="0" w:space="0" w:color="auto"/>
                        <w:bottom w:val="none" w:sz="0" w:space="0" w:color="auto"/>
                        <w:right w:val="none" w:sz="0" w:space="0" w:color="auto"/>
                      </w:divBdr>
                      <w:divsChild>
                        <w:div w:id="3253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Desktop\3.%20Sjabloon%20Kalender.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F4231-E3BC-4759-9AD3-77C5D14368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3. Sjabloon Kalender</ap:Template>
  <ap:Application>Microsoft Word for the web</ap:Application>
  <ap:DocSecurity>0</ap:DocSecurity>
  <ap:ScaleCrop>false</ap:ScaleCrop>
  <ap:Company>Arteveldehogschool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Arne Declercq</dc:creator>
  <keywords/>
  <dc:description/>
  <lastModifiedBy>KSA Aarsele</lastModifiedBy>
  <revision>18</revision>
  <dcterms:created xsi:type="dcterms:W3CDTF">2021-08-31T20:38:00.0000000Z</dcterms:created>
  <dcterms:modified xsi:type="dcterms:W3CDTF">2021-09-20T19:10:44.0243861Z</dcterms:modified>
</coreProperties>
</file>