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xmlns:pic="http://schemas.openxmlformats.org/drawingml/2006/picture" xmlns:a14="http://schemas.microsoft.com/office/drawing/2010/main" mc:Ignorable="w14 w15 w16se w16cid w16 w16cex w16sdtdh wp14">
  <w:body>
    <w:p w:rsidR="00442A15" w:rsidRDefault="005E5730" w14:paraId="5D27969F" w14:textId="77777777">
      <w:r w:rsidRPr="001D1BF7">
        <w:rPr>
          <w:noProof/>
        </w:rPr>
        <mc:AlternateContent>
          <mc:Choice Requires="wps">
            <w:drawing>
              <wp:anchor distT="0" distB="0" distL="114300" distR="114300" simplePos="0" relativeHeight="251660288" behindDoc="1" locked="0" layoutInCell="1" allowOverlap="1" wp14:anchorId="1C028D74" wp14:editId="287A8289">
                <wp:simplePos x="0" y="0"/>
                <wp:positionH relativeFrom="column">
                  <wp:posOffset>1409065</wp:posOffset>
                </wp:positionH>
                <wp:positionV relativeFrom="paragraph">
                  <wp:posOffset>-328295</wp:posOffset>
                </wp:positionV>
                <wp:extent cx="4686300" cy="1082040"/>
                <wp:effectExtent l="0" t="0" r="0" b="3810"/>
                <wp:wrapNone/>
                <wp:docPr id="5" name="Tekstvak 5"/>
                <wp:cNvGraphicFramePr/>
                <a:graphic xmlns:a="http://schemas.openxmlformats.org/drawingml/2006/main">
                  <a:graphicData uri="http://schemas.microsoft.com/office/word/2010/wordprocessingShape">
                    <wps:wsp>
                      <wps:cNvSpPr txBox="1"/>
                      <wps:spPr>
                        <a:xfrm>
                          <a:off x="0" y="0"/>
                          <a:ext cx="4686300" cy="1082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Pr="00865138" w:rsidR="00CE0BEA" w:rsidP="00442A15" w:rsidRDefault="00EB3AF3" w14:paraId="4D2A9DB9" w14:textId="38D343F3">
                            <w:pPr>
                              <w:pStyle w:val="Kop1"/>
                              <w:rPr>
                                <w:lang w:val="de-DE"/>
                              </w:rPr>
                            </w:pPr>
                            <w:r w:rsidRPr="00865138">
                              <w:rPr>
                                <w:lang w:val="de-DE"/>
                              </w:rPr>
                              <w:t>K</w:t>
                            </w:r>
                            <w:r w:rsidRPr="00865138" w:rsidR="00CE0BEA">
                              <w:rPr>
                                <w:lang w:val="de-DE"/>
                              </w:rPr>
                              <w:t>alender k</w:t>
                            </w:r>
                            <w:r w:rsidR="00525FD4">
                              <w:rPr>
                                <w:lang w:val="de-DE"/>
                              </w:rPr>
                              <w:t>NAPEN</w:t>
                            </w:r>
                          </w:p>
                          <w:p w:rsidRPr="00865138" w:rsidR="00CE0BEA" w:rsidP="00CE0BEA" w:rsidRDefault="00CE0BEA" w14:paraId="56DBA144" w14:textId="09FD3C71">
                            <w:pPr>
                              <w:rPr>
                                <w:rFonts w:eastAsiaTheme="majorEastAsia" w:cstheme="majorBidi"/>
                                <w:caps/>
                                <w:color w:val="345A8A" w:themeColor="accent1" w:themeShade="B5"/>
                                <w:sz w:val="44"/>
                                <w:szCs w:val="36"/>
                                <w:lang w:val="de-DE"/>
                              </w:rPr>
                            </w:pPr>
                            <w:r w:rsidRPr="00865138">
                              <w:rPr>
                                <w:rFonts w:eastAsiaTheme="majorEastAsia" w:cstheme="majorBidi"/>
                                <w:caps/>
                                <w:color w:val="345A8A" w:themeColor="accent1" w:themeShade="B5"/>
                                <w:sz w:val="44"/>
                                <w:szCs w:val="36"/>
                                <w:lang w:val="de-DE"/>
                              </w:rPr>
                              <w:t xml:space="preserve">1e </w:t>
                            </w:r>
                            <w:r w:rsidRPr="00865138" w:rsidR="00E8382A">
                              <w:rPr>
                                <w:rFonts w:eastAsiaTheme="majorEastAsia" w:cstheme="majorBidi"/>
                                <w:caps/>
                                <w:color w:val="345A8A" w:themeColor="accent1" w:themeShade="B5"/>
                                <w:sz w:val="44"/>
                                <w:szCs w:val="36"/>
                                <w:lang w:val="de-DE"/>
                              </w:rPr>
                              <w:t>semester 2021-2022</w:t>
                            </w:r>
                          </w:p>
                          <w:p w:rsidRPr="00865138" w:rsidR="00442A15" w:rsidP="00442A15" w:rsidRDefault="00E65ADD" w14:paraId="56ABF176" w14:textId="40E5DBB6">
                            <w:pPr>
                              <w:pStyle w:val="Kop1"/>
                              <w:rPr>
                                <w:lang w:val="de-DE"/>
                              </w:rPr>
                            </w:pPr>
                            <w:r w:rsidRPr="00865138">
                              <w:rPr>
                                <w:lang w:val="de-DE"/>
                              </w:rPr>
                              <w:t xml:space="preserve"> semester 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A7F611F">
              <v:shapetype id="_x0000_t202" coordsize="21600,21600" o:spt="202" path="m,l,21600r21600,l21600,xe" w14:anchorId="1C028D74">
                <v:stroke joinstyle="miter"/>
                <v:path gradientshapeok="t" o:connecttype="rect"/>
              </v:shapetype>
              <v:shape id="Tekstvak 5" style="position:absolute;margin-left:110.95pt;margin-top:-25.85pt;width:369pt;height:8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">
                <v:textbox>
                  <w:txbxContent>
                    <w:p w:rsidRPr="00865138" w:rsidR="00CE0BEA" w:rsidP="00442A15" w:rsidRDefault="00EB3AF3" w14:paraId="19017C1E" w14:textId="38D343F3">
                      <w:pPr>
                        <w:pStyle w:val="Kop1"/>
                        <w:rPr>
                          <w:lang w:val="de-DE"/>
                        </w:rPr>
                      </w:pPr>
                      <w:r w:rsidRPr="00865138">
                        <w:rPr>
                          <w:lang w:val="de-DE"/>
                        </w:rPr>
                        <w:t>K</w:t>
                      </w:r>
                      <w:r w:rsidRPr="00865138" w:rsidR="00CE0BEA">
                        <w:rPr>
                          <w:lang w:val="de-DE"/>
                        </w:rPr>
                        <w:t>alender k</w:t>
                      </w:r>
                      <w:r w:rsidR="00525FD4">
                        <w:rPr>
                          <w:lang w:val="de-DE"/>
                        </w:rPr>
                        <w:t>NAPEN</w:t>
                      </w:r>
                    </w:p>
                    <w:p w:rsidRPr="00865138" w:rsidR="00CE0BEA" w:rsidP="00CE0BEA" w:rsidRDefault="00CE0BEA" w14:paraId="1751EC21" w14:textId="09FD3C71">
                      <w:pPr>
                        <w:rPr>
                          <w:rFonts w:eastAsiaTheme="majorEastAsia" w:cstheme="majorBidi"/>
                          <w:caps/>
                          <w:color w:val="345A8A" w:themeColor="accent1" w:themeShade="B5"/>
                          <w:sz w:val="44"/>
                          <w:szCs w:val="36"/>
                          <w:lang w:val="de-DE"/>
                        </w:rPr>
                      </w:pPr>
                      <w:r w:rsidRPr="00865138">
                        <w:rPr>
                          <w:rFonts w:eastAsiaTheme="majorEastAsia" w:cstheme="majorBidi"/>
                          <w:caps/>
                          <w:color w:val="345A8A" w:themeColor="accent1" w:themeShade="B5"/>
                          <w:sz w:val="44"/>
                          <w:szCs w:val="36"/>
                          <w:lang w:val="de-DE"/>
                        </w:rPr>
                        <w:t xml:space="preserve">1e </w:t>
                      </w:r>
                      <w:r w:rsidRPr="00865138" w:rsidR="00E8382A">
                        <w:rPr>
                          <w:rFonts w:eastAsiaTheme="majorEastAsia" w:cstheme="majorBidi"/>
                          <w:caps/>
                          <w:color w:val="345A8A" w:themeColor="accent1" w:themeShade="B5"/>
                          <w:sz w:val="44"/>
                          <w:szCs w:val="36"/>
                          <w:lang w:val="de-DE"/>
                        </w:rPr>
                        <w:t>semester 2021-2022</w:t>
                      </w:r>
                    </w:p>
                    <w:p w:rsidRPr="00865138" w:rsidR="00442A15" w:rsidP="00442A15" w:rsidRDefault="00E65ADD" w14:paraId="515E8F58" w14:textId="40E5DBB6">
                      <w:pPr>
                        <w:pStyle w:val="Kop1"/>
                        <w:rPr>
                          <w:lang w:val="de-DE"/>
                        </w:rPr>
                      </w:pPr>
                      <w:r w:rsidRPr="00865138">
                        <w:rPr>
                          <w:lang w:val="de-DE"/>
                        </w:rPr>
                        <w:t xml:space="preserve"> semester 2</w:t>
                      </w:r>
                    </w:p>
                  </w:txbxContent>
                </v:textbox>
              </v:shape>
            </w:pict>
          </mc:Fallback>
        </mc:AlternateContent>
      </w:r>
      <w:r w:rsidRPr="001D1BF7">
        <w:rPr>
          <w:noProof/>
        </w:rPr>
        <w:drawing>
          <wp:anchor distT="0" distB="0" distL="114300" distR="114300" simplePos="0" relativeHeight="251659264" behindDoc="0" locked="0" layoutInCell="1" allowOverlap="1" wp14:anchorId="03B6621F" wp14:editId="06DEE5DB">
            <wp:simplePos x="0" y="0"/>
            <wp:positionH relativeFrom="column">
              <wp:posOffset>-114300</wp:posOffset>
            </wp:positionH>
            <wp:positionV relativeFrom="paragraph">
              <wp:posOffset>-114300</wp:posOffset>
            </wp:positionV>
            <wp:extent cx="1377950" cy="800100"/>
            <wp:effectExtent l="0" t="0" r="0" b="1270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8112" t="15250" r="11056" b="18117"/>
                    <a:stretch/>
                  </pic:blipFill>
                  <pic:spPr bwMode="auto">
                    <a:xfrm>
                      <a:off x="0" y="0"/>
                      <a:ext cx="1377950" cy="800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rsidRPr="00442A15" w:rsidR="00442A15" w:rsidP="00442A15" w:rsidRDefault="00442A15" w14:paraId="52CA2C80" w14:textId="77777777"/>
    <w:p w:rsidRPr="00442A15" w:rsidR="00442A15" w:rsidP="00442A15" w:rsidRDefault="00442A15" w14:paraId="311A0311" w14:textId="77777777"/>
    <w:p w:rsidRPr="00442A15" w:rsidR="00442A15" w:rsidP="00442A15" w:rsidRDefault="00442A15" w14:paraId="4DF4717A" w14:textId="77777777"/>
    <w:p w:rsidR="00442A15" w:rsidP="00442A15" w:rsidRDefault="00442A15" w14:paraId="35B2280B" w14:textId="77777777"/>
    <w:p w:rsidR="006D7DFC" w:rsidP="006D7DFC" w:rsidRDefault="00E65ADD" w14:paraId="0EB6F5DB" w14:textId="64A67266">
      <w:pPr>
        <w:pStyle w:val="Kop2"/>
      </w:pPr>
      <w:r>
        <w:t>1</w:t>
      </w:r>
      <w:r w:rsidR="0057060D">
        <w:t>9</w:t>
      </w:r>
      <w:r>
        <w:t xml:space="preserve"> </w:t>
      </w:r>
      <w:r w:rsidR="0057060D">
        <w:t>september</w:t>
      </w:r>
      <w:r>
        <w:t xml:space="preserve"> – </w:t>
      </w:r>
      <w:r w:rsidR="0057060D">
        <w:t>startactiviteit</w:t>
      </w:r>
    </w:p>
    <w:p w:rsidR="00A07C07" w:rsidP="004256CA" w:rsidRDefault="00944F1D" w14:paraId="12177799" w14:textId="3AA9EBA8">
      <w:r>
        <w:t>Nieuw jaar, nieuwe groep, nieuwe leden, nieuwe leiding… of toch niet?</w:t>
      </w:r>
    </w:p>
    <w:p w:rsidR="00944F1D" w:rsidP="004256CA" w:rsidRDefault="00944F1D" w14:paraId="23C25F81" w14:textId="77777777"/>
    <w:p w:rsidR="00A07C07" w:rsidP="004256CA" w:rsidRDefault="005E02EC" w14:paraId="11A6B7B1" w14:textId="666148AB">
      <w:pPr>
        <w:rPr>
          <w:rFonts w:eastAsiaTheme="majorEastAsia" w:cstheme="majorBidi"/>
          <w:caps/>
          <w:color w:val="4F81BD" w:themeColor="accent1"/>
          <w:sz w:val="28"/>
          <w:szCs w:val="28"/>
        </w:rPr>
      </w:pPr>
      <w:r>
        <w:rPr>
          <w:rFonts w:eastAsiaTheme="majorEastAsia" w:cstheme="majorBidi"/>
          <w:caps/>
          <w:color w:val="4F81BD" w:themeColor="accent1"/>
          <w:sz w:val="28"/>
          <w:szCs w:val="28"/>
        </w:rPr>
        <w:t>3</w:t>
      </w:r>
      <w:r w:rsidR="005B4DC3">
        <w:rPr>
          <w:rFonts w:eastAsiaTheme="majorEastAsia" w:cstheme="majorBidi"/>
          <w:caps/>
          <w:color w:val="4F81BD" w:themeColor="accent1"/>
          <w:sz w:val="28"/>
          <w:szCs w:val="28"/>
        </w:rPr>
        <w:t xml:space="preserve"> oktober</w:t>
      </w:r>
      <w:r w:rsidR="00260F5A">
        <w:rPr>
          <w:rFonts w:eastAsiaTheme="majorEastAsia" w:cstheme="majorBidi"/>
          <w:caps/>
          <w:color w:val="4F81BD" w:themeColor="accent1"/>
          <w:sz w:val="28"/>
          <w:szCs w:val="28"/>
        </w:rPr>
        <w:t xml:space="preserve"> – activiteit</w:t>
      </w:r>
    </w:p>
    <w:p w:rsidR="00525FD4" w:rsidP="004256CA" w:rsidRDefault="00944F1D" w14:paraId="3D2DC6E6" w14:textId="36AA387B">
      <w:pPr>
        <w:rPr>
          <w:rFonts w:eastAsiaTheme="majorEastAsia" w:cstheme="majorBidi"/>
          <w:caps/>
          <w:color w:val="4F81BD" w:themeColor="accent1"/>
          <w:sz w:val="28"/>
          <w:szCs w:val="28"/>
        </w:rPr>
      </w:pPr>
      <w:r>
        <w:t xml:space="preserve">Helpen jullie </w:t>
      </w:r>
      <w:r>
        <w:t>de verborgen schat te</w:t>
      </w:r>
      <w:r>
        <w:t xml:space="preserve"> zoeken? Neem alvast jullie fiets mee.</w:t>
      </w:r>
    </w:p>
    <w:p w:rsidRPr="00F63E9B" w:rsidR="00F63E9B" w:rsidP="00525FD4" w:rsidRDefault="00204078" w14:paraId="2702E23B" w14:textId="3A35A43B">
      <w:pPr>
        <w:pStyle w:val="Kop2"/>
      </w:pPr>
      <w:r>
        <w:t>17 oktober – activiteit</w:t>
      </w:r>
      <w:r w:rsidR="00F63E9B">
        <w:br/>
      </w:r>
      <w:r w:rsidRPr="00F63E9B" w:rsidR="00F63E9B">
        <w:rPr>
          <w:rFonts w:eastAsiaTheme="minorEastAsia" w:cstheme="minorBidi"/>
          <w:caps w:val="0"/>
          <w:color w:val="auto"/>
          <w:sz w:val="24"/>
          <w:szCs w:val="24"/>
        </w:rPr>
        <w:t xml:space="preserve">Hoe goed kennen jullie </w:t>
      </w:r>
      <w:proofErr w:type="spellStart"/>
      <w:r w:rsidRPr="00F63E9B" w:rsidR="00F63E9B">
        <w:rPr>
          <w:rFonts w:eastAsiaTheme="minorEastAsia" w:cstheme="minorBidi"/>
          <w:caps w:val="0"/>
          <w:color w:val="auto"/>
          <w:sz w:val="24"/>
          <w:szCs w:val="24"/>
        </w:rPr>
        <w:t>Aarsele</w:t>
      </w:r>
      <w:proofErr w:type="spellEnd"/>
      <w:r w:rsidR="009A3650">
        <w:rPr>
          <w:rFonts w:eastAsiaTheme="minorEastAsia" w:cstheme="minorBidi"/>
          <w:caps w:val="0"/>
          <w:color w:val="auto"/>
          <w:sz w:val="24"/>
          <w:szCs w:val="24"/>
        </w:rPr>
        <w:t xml:space="preserve">? </w:t>
      </w:r>
      <w:r w:rsidR="0047277E">
        <w:rPr>
          <w:rFonts w:eastAsiaTheme="minorEastAsia" w:cstheme="minorBidi"/>
          <w:caps w:val="0"/>
          <w:color w:val="auto"/>
          <w:sz w:val="24"/>
          <w:szCs w:val="24"/>
        </w:rPr>
        <w:t>D</w:t>
      </w:r>
      <w:r w:rsidRPr="00F63E9B" w:rsidR="00F63E9B">
        <w:rPr>
          <w:rFonts w:eastAsiaTheme="minorEastAsia" w:cstheme="minorBidi"/>
          <w:caps w:val="0"/>
          <w:color w:val="auto"/>
          <w:sz w:val="24"/>
          <w:szCs w:val="24"/>
        </w:rPr>
        <w:t xml:space="preserve">it zullen we </w:t>
      </w:r>
      <w:r w:rsidR="0047277E">
        <w:rPr>
          <w:rFonts w:eastAsiaTheme="minorEastAsia" w:cstheme="minorBidi"/>
          <w:caps w:val="0"/>
          <w:color w:val="auto"/>
          <w:sz w:val="24"/>
          <w:szCs w:val="24"/>
        </w:rPr>
        <w:t>vandaag ontdekken.</w:t>
      </w:r>
    </w:p>
    <w:p w:rsidR="00525FD4" w:rsidP="00525FD4" w:rsidRDefault="00525FD4" w14:paraId="5E4327DC" w14:textId="7C8C220A">
      <w:pPr>
        <w:pStyle w:val="Kop2"/>
      </w:pPr>
      <w:r>
        <w:t>22 OKTOBER – DAG VAN DE JEUGDBEWEGING</w:t>
      </w:r>
    </w:p>
    <w:p w:rsidRPr="00525FD4" w:rsidR="00525FD4" w:rsidP="005C361D" w:rsidRDefault="005C361D" w14:paraId="4F989A06" w14:textId="5D0DFC12">
      <w:pPr>
        <w:jc w:val="both"/>
      </w:pPr>
      <w:r>
        <w:t>Trek jullie uniform maar alvast aan want deze dag staat volledig in teken van de KSA! We vertrekken ’s ochtends met de fiets naar het Hulstplein waar we spelletjes spelen en genieten we van een ontbijtje. Daarna is het tijd om naar school te gaan en daar met trots te tonen dat onze KSA toch wel de beste is! Het precieze uur laten we jullie nog weten.</w:t>
      </w:r>
    </w:p>
    <w:p w:rsidR="00E65ADD" w:rsidP="00E65ADD" w:rsidRDefault="00204078" w14:paraId="45DA5BAD" w14:textId="3C013588">
      <w:pPr>
        <w:pStyle w:val="Kop2"/>
      </w:pPr>
      <w:r>
        <w:t>31</w:t>
      </w:r>
      <w:r w:rsidR="00ED489A">
        <w:t xml:space="preserve"> </w:t>
      </w:r>
      <w:r w:rsidR="005C361D">
        <w:t>OKTOBER</w:t>
      </w:r>
      <w:r w:rsidR="00ED489A">
        <w:t xml:space="preserve"> </w:t>
      </w:r>
      <w:r w:rsidR="00EA5ABF">
        <w:t>–</w:t>
      </w:r>
      <w:r w:rsidR="00ED489A">
        <w:t xml:space="preserve"> stuntnamiddag</w:t>
      </w:r>
    </w:p>
    <w:p w:rsidR="00525FD4" w:rsidP="00AE5B6A" w:rsidRDefault="00630A2E" w14:paraId="4B3A9689" w14:textId="729BBFB9">
      <w:pPr>
        <w:jc w:val="both"/>
      </w:pPr>
      <w:r>
        <w:t>Een namiddag vol met gekke stunten</w:t>
      </w:r>
      <w:r w:rsidR="00AE5B6A">
        <w:t>. Bereid jullie maar al voor!</w:t>
      </w:r>
      <w:r>
        <w:t xml:space="preserve"> Jullie worden verwacht van </w:t>
      </w:r>
      <w:r w:rsidRPr="00AE5B6A">
        <w:rPr>
          <w:b/>
          <w:bCs/>
        </w:rPr>
        <w:t>13 tot 17 uur</w:t>
      </w:r>
      <w:r>
        <w:t xml:space="preserve"> om te tonen wat jullie waard zijn. Het wordt een gevarieerde maar (spreekt voor zich) geweldige toffe namiddag!</w:t>
      </w:r>
    </w:p>
    <w:p w:rsidR="00571CBB" w:rsidP="00AE5B6A" w:rsidRDefault="00571CBB" w14:paraId="5C170268" w14:textId="79C446B0">
      <w:pPr>
        <w:jc w:val="both"/>
      </w:pPr>
    </w:p>
    <w:p w:rsidRPr="007448AE" w:rsidR="00571CBB" w:rsidP="00AE5B6A" w:rsidRDefault="00571CBB" w14:paraId="79D8D840" w14:textId="41EF4193">
      <w:pPr>
        <w:jc w:val="both"/>
        <w:rPr>
          <w:rFonts w:eastAsiaTheme="majorEastAsia" w:cstheme="majorBidi"/>
          <w:caps/>
          <w:color w:val="4F81BD" w:themeColor="accent1"/>
          <w:sz w:val="28"/>
          <w:szCs w:val="28"/>
        </w:rPr>
      </w:pPr>
      <w:r w:rsidRPr="007448AE">
        <w:rPr>
          <w:rFonts w:eastAsiaTheme="majorEastAsia" w:cstheme="majorBidi"/>
          <w:caps/>
          <w:color w:val="4F81BD" w:themeColor="accent1"/>
          <w:sz w:val="28"/>
          <w:szCs w:val="28"/>
        </w:rPr>
        <w:t>7 NOVEMBER – CANADESE MARS</w:t>
      </w:r>
    </w:p>
    <w:p w:rsidR="00E01971" w:rsidP="00AE5B6A" w:rsidRDefault="00706947" w14:paraId="305B0890" w14:textId="7692B511">
      <w:pPr>
        <w:jc w:val="both"/>
      </w:pPr>
      <w:r>
        <w:t>BOEM daar komt de 47</w:t>
      </w:r>
      <w:r w:rsidRPr="00706947">
        <w:rPr>
          <w:vertAlign w:val="superscript"/>
        </w:rPr>
        <w:t>ste</w:t>
      </w:r>
      <w:r>
        <w:t xml:space="preserve"> editie van d</w:t>
      </w:r>
      <w:r w:rsidR="00E01971">
        <w:t>e Canadese Bevrijdingsmars binnenvallen! H</w:t>
      </w:r>
      <w:r w:rsidR="0004635B">
        <w:t xml:space="preserve">et is weer </w:t>
      </w:r>
      <w:r w:rsidR="00E01971">
        <w:t>tijd om deze super coole en totaal</w:t>
      </w:r>
      <w:r w:rsidR="0004635B">
        <w:t xml:space="preserve"> niet lastige wandeltocht te maken</w:t>
      </w:r>
      <w:r w:rsidR="00E01971">
        <w:t>.</w:t>
      </w:r>
      <w:r w:rsidR="0004635B">
        <w:t xml:space="preserve"> We plaatsen ons in de schoenen van de soldaten die ons tijdens WOII kwamen helpen. </w:t>
      </w:r>
      <w:r w:rsidR="00FA4686">
        <w:t>Onze h</w:t>
      </w:r>
      <w:r w:rsidR="0004635B">
        <w:t xml:space="preserve">elden! </w:t>
      </w:r>
    </w:p>
    <w:p w:rsidRPr="00525FD4" w:rsidR="00571CBB" w:rsidP="00AE5B6A" w:rsidRDefault="00E01971" w14:paraId="12B374BB" w14:textId="54432E7B">
      <w:pPr>
        <w:jc w:val="both"/>
      </w:pPr>
      <w:r>
        <w:t>V</w:t>
      </w:r>
      <w:r w:rsidR="0004635B">
        <w:t>erdere informatie volgt nog maar het is alvast een echte aanrader om jullie voor te bereiden op 2-daagse</w:t>
      </w:r>
    </w:p>
    <w:p w:rsidR="00E65ADD" w:rsidP="00E65ADD" w:rsidRDefault="00ED489A" w14:paraId="77E2E051" w14:textId="3DCE1D9B">
      <w:pPr>
        <w:pStyle w:val="Kop2"/>
        <w:rPr>
          <w:lang w:val="nl-BE"/>
        </w:rPr>
      </w:pPr>
      <w:r>
        <w:rPr>
          <w:lang w:val="nl-BE"/>
        </w:rPr>
        <w:t xml:space="preserve">14 november </w:t>
      </w:r>
      <w:r w:rsidRPr="00EB3AF3" w:rsidR="00E65ADD">
        <w:rPr>
          <w:lang w:val="nl-BE"/>
        </w:rPr>
        <w:t>– Activiteit</w:t>
      </w:r>
    </w:p>
    <w:p w:rsidRPr="00873CE8" w:rsidR="00873CE8" w:rsidP="00873CE8" w:rsidRDefault="00E24E27" w14:paraId="2752888B" w14:textId="6B57EDE2">
      <w:pPr>
        <w:rPr>
          <w:lang w:val="nl-BE"/>
        </w:rPr>
      </w:pPr>
      <w:r>
        <w:rPr>
          <w:lang w:val="nl-BE"/>
        </w:rPr>
        <w:t>Verrassing, verrassing, verrassing …</w:t>
      </w:r>
    </w:p>
    <w:p w:rsidRPr="00E80CBD" w:rsidR="00E65ADD" w:rsidP="00E80CBD" w:rsidRDefault="00ED489A" w14:paraId="04F0AD2D" w14:textId="2BA14F9A">
      <w:pPr>
        <w:pStyle w:val="Kop2"/>
        <w:rPr>
          <w:rFonts w:eastAsiaTheme="minorEastAsia" w:cstheme="minorBidi"/>
          <w:caps w:val="0"/>
          <w:color w:val="auto"/>
          <w:sz w:val="24"/>
          <w:szCs w:val="24"/>
          <w:lang w:val="nl-BE"/>
        </w:rPr>
      </w:pPr>
      <w:r>
        <w:rPr>
          <w:lang w:val="nl-BE"/>
        </w:rPr>
        <w:t>5 december</w:t>
      </w:r>
      <w:r w:rsidRPr="00EB3AF3" w:rsidR="00E65ADD">
        <w:rPr>
          <w:lang w:val="nl-BE"/>
        </w:rPr>
        <w:t xml:space="preserve"> – </w:t>
      </w:r>
      <w:r>
        <w:rPr>
          <w:lang w:val="nl-BE"/>
        </w:rPr>
        <w:t>sinterklaas</w:t>
      </w:r>
      <w:r w:rsidRPr="00EB3AF3" w:rsidR="00E65ADD">
        <w:rPr>
          <w:lang w:val="nl-BE"/>
        </w:rPr>
        <w:t>activiteit</w:t>
      </w:r>
      <w:r w:rsidR="00D97699">
        <w:rPr>
          <w:lang w:val="nl-BE"/>
        </w:rPr>
        <w:br/>
      </w:r>
      <w:r w:rsidRPr="00E80CBD" w:rsidR="00E80CBD">
        <w:rPr>
          <w:rFonts w:eastAsiaTheme="minorEastAsia" w:cstheme="minorBidi"/>
          <w:caps w:val="0"/>
          <w:color w:val="auto"/>
          <w:sz w:val="24"/>
          <w:szCs w:val="24"/>
          <w:lang w:val="nl-BE"/>
        </w:rPr>
        <w:t>Vandaag komt er een heel speciale man naar KSA Aarsele. Hij heeft een lange, witte baard, draagt een lange, rode mantel en heeft een gouden staf bij zich</w:t>
      </w:r>
      <w:r w:rsidR="00E80CBD">
        <w:rPr>
          <w:rFonts w:eastAsiaTheme="minorEastAsia" w:cstheme="minorBidi"/>
          <w:caps w:val="0"/>
          <w:color w:val="auto"/>
          <w:sz w:val="24"/>
          <w:szCs w:val="24"/>
          <w:lang w:val="nl-BE"/>
        </w:rPr>
        <w:t>.</w:t>
      </w:r>
    </w:p>
    <w:p w:rsidR="00E65ADD" w:rsidP="00E65ADD" w:rsidRDefault="00AC3C26" w14:paraId="7E486655" w14:textId="13B45CFB">
      <w:pPr>
        <w:pStyle w:val="Kop2"/>
        <w:rPr>
          <w:lang w:val="nl-BE"/>
        </w:rPr>
      </w:pPr>
      <w:r>
        <w:rPr>
          <w:lang w:val="nl-BE"/>
        </w:rPr>
        <w:t xml:space="preserve">19 december – kerstfeestje </w:t>
      </w:r>
    </w:p>
    <w:p w:rsidR="00E65ADD" w:rsidP="103A3A03" w:rsidRDefault="009A3650" w14:paraId="23BF0799" w14:textId="6105ED2C">
      <w:pPr>
        <w:pStyle w:val="Standaard"/>
        <w:jc w:val="both"/>
        <w:rPr>
          <w:lang w:val="nl-BE"/>
        </w:rPr>
      </w:pPr>
      <w:r w:rsidRPr="103A3A03" w:rsidR="103A3A03">
        <w:rPr>
          <w:lang w:val="nl-BE"/>
        </w:rPr>
        <w:t xml:space="preserve">Heb je zin in een feestje kom dan zeker naar ons jaarlijks kerstfeestje! We starten onze party om 19:00 en om 22:30 mogen(lees:  moeten </w:t>
      </w:r>
      <w:r w:rsidRPr="103A3A03" w:rsidR="103A3A03">
        <w:rPr>
          <w:rFonts w:ascii="Segoe UI Emoji" w:hAnsi="Segoe UI Emoji" w:eastAsia="Segoe UI Emoji" w:cs="Segoe UI Emoji"/>
        </w:rPr>
        <w:t>😉</w:t>
      </w:r>
      <w:r w:rsidRPr="103A3A03" w:rsidR="103A3A03">
        <w:rPr>
          <w:lang w:val="nl-BE"/>
        </w:rPr>
        <w:t xml:space="preserve">)jullie  naar  huis. </w:t>
      </w:r>
      <w:proofErr w:type="gramStart"/>
      <w:r w:rsidRPr="103A3A03" w:rsidR="103A3A03">
        <w:rPr>
          <w:lang w:val="nl-BE"/>
        </w:rPr>
        <w:t>Onder  onze</w:t>
      </w:r>
      <w:proofErr w:type="gramEnd"/>
      <w:r w:rsidRPr="103A3A03" w:rsidR="103A3A03">
        <w:rPr>
          <w:lang w:val="nl-BE"/>
        </w:rPr>
        <w:t xml:space="preserve">  </w:t>
      </w:r>
      <w:proofErr w:type="gramStart"/>
      <w:r w:rsidRPr="103A3A03" w:rsidR="103A3A03">
        <w:rPr>
          <w:lang w:val="nl-BE"/>
        </w:rPr>
        <w:t>kerstboom  horen</w:t>
      </w:r>
      <w:proofErr w:type="gramEnd"/>
      <w:r w:rsidRPr="103A3A03" w:rsidR="103A3A03">
        <w:rPr>
          <w:lang w:val="nl-BE"/>
        </w:rPr>
        <w:t xml:space="preserve">  </w:t>
      </w:r>
      <w:proofErr w:type="gramStart"/>
      <w:r w:rsidRPr="103A3A03" w:rsidR="103A3A03">
        <w:rPr>
          <w:lang w:val="nl-BE"/>
        </w:rPr>
        <w:t>natuurlijk  ook</w:t>
      </w:r>
      <w:proofErr w:type="gramEnd"/>
      <w:r w:rsidRPr="103A3A03" w:rsidR="103A3A03">
        <w:rPr>
          <w:lang w:val="nl-BE"/>
        </w:rPr>
        <w:t xml:space="preserve"> cadeautjes, dus breng ook er ZEKER eentje mee</w:t>
      </w:r>
      <w:r w:rsidRPr="103A3A03" w:rsidR="103A3A03">
        <w:rPr>
          <w:lang w:val="nl-BE"/>
        </w:rPr>
        <w:t>! (richtprijs 5 euro)</w:t>
      </w:r>
    </w:p>
    <w:p w:rsidR="00525FD4" w:rsidP="00E65ADD" w:rsidRDefault="0047277E" w14:paraId="200F3B16" w14:textId="593EE367" w14:noSpellErr="1">
      <w:pPr>
        <w:rPr>
          <w:lang w:val="nl-BE"/>
        </w:rPr>
      </w:pPr>
    </w:p>
    <w:p w:rsidRPr="009A3650" w:rsidR="00525FD4" w:rsidP="00E65ADD" w:rsidRDefault="00525FD4" w14:paraId="11FB8268" w14:textId="1CE6B1C7">
      <w:pPr>
        <w:rPr>
          <w:rFonts w:eastAsiaTheme="majorEastAsia" w:cstheme="majorBidi"/>
          <w:caps/>
          <w:color w:val="4F81BD" w:themeColor="accent1"/>
          <w:sz w:val="28"/>
          <w:szCs w:val="28"/>
          <w:lang w:val="nl-BE"/>
        </w:rPr>
      </w:pPr>
      <w:r w:rsidRPr="00525FD4">
        <w:rPr>
          <w:rFonts w:eastAsiaTheme="majorEastAsia" w:cstheme="majorBidi"/>
          <w:caps/>
          <w:color w:val="4F81BD" w:themeColor="accent1"/>
          <w:sz w:val="28"/>
          <w:szCs w:val="28"/>
          <w:lang w:val="nl-BE"/>
        </w:rPr>
        <w:t>BELANGRIJKE DATA</w:t>
      </w:r>
    </w:p>
    <w:p w:rsidR="00525FD4" w:rsidP="103A3A03" w:rsidRDefault="00525FD4" w14:paraId="678ADC8C" w14:textId="39C3FC86">
      <w:pPr>
        <w:pStyle w:val="Standaard"/>
      </w:pPr>
      <w:r w:rsidRPr="103A3A03" w:rsidR="103A3A03">
        <w:rPr>
          <w:lang w:val="nl-BE"/>
        </w:rPr>
        <w:t>Weekend oudste</w:t>
      </w:r>
      <w:r>
        <w:tab/>
      </w:r>
      <w:r w:rsidRPr="103A3A03" w:rsidR="103A3A03">
        <w:rPr>
          <w:lang w:val="nl-BE"/>
        </w:rPr>
        <w:t>1 - 3 april 2022</w:t>
      </w:r>
    </w:p>
    <w:p w:rsidRPr="00E65ADD" w:rsidR="009A3650" w:rsidP="103A3A03" w:rsidRDefault="00873CE8" w14:paraId="09B3E72F" w14:textId="7EA50E55">
      <w:pPr>
        <w:pStyle w:val="Standaard"/>
        <w:rPr>
          <w:lang w:val="nl-BE"/>
        </w:rPr>
      </w:pPr>
      <w:r w:rsidRPr="103A3A03" w:rsidR="103A3A03">
        <w:rPr>
          <w:lang w:val="nl-BE"/>
        </w:rPr>
        <w:t>Kamp oudste</w:t>
      </w:r>
      <w:r>
        <w:tab/>
      </w:r>
      <w:r>
        <w:tab/>
      </w:r>
      <w:r w:rsidRPr="103A3A03" w:rsidR="103A3A03">
        <w:rPr>
          <w:lang w:val="nl-BE"/>
        </w:rPr>
        <w:t>8 - 17 juli 2022</w:t>
      </w:r>
      <w:r>
        <w:tab/>
      </w: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114300" distR="114300" wp14:anchorId="6D8F6C05" wp14:editId="42D1EDC7">
                <wp:extent xmlns:wp="http://schemas.openxmlformats.org/drawingml/2006/wordprocessingDrawing" cx="3533775" cy="942975"/>
                <wp:effectExtent xmlns:wp="http://schemas.openxmlformats.org/drawingml/2006/wordprocessingDrawing" l="0" t="0" r="0" b="0"/>
                <wp:docPr xmlns:wp="http://schemas.openxmlformats.org/drawingml/2006/wordprocessingDrawing" id="272251395" name="Tekstvak 4"/>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txBox="1"/>
                      <wps:spPr>
                        <a:xfrm>
                          <a:off x="0" y="0"/>
                          <a:ext cx="3533775" cy="942975"/>
                        </a:xfrm>
                        <a:prstGeom prst="rect">
                          <a:avLst/>
                        </a:prstGeom>
                        <a:noFill/>
                        <a:ln w="6350">
                          <a:noFill/>
                        </a:ln>
                      </wps:spPr>
                      <wps:txbx>
                        <w:txbxContent xmlns:w="http://schemas.openxmlformats.org/wordprocessingml/2006/main">
                          <w:p xmlns:w14="http://schemas.microsoft.com/office/word/2010/wordml" w:rsidR="009A3650" w:rsidP="009A3650" w:rsidRDefault="009A3650" w14:paraId="0D2DBF79" w14:textId="77777777">
                            <w:pPr>
                              <w:rPr>
                                <w:lang w:val="nl-BE"/>
                              </w:rPr>
                            </w:pPr>
                            <w:r>
                              <w:rPr>
                                <w:lang w:val="nl-BE"/>
                              </w:rPr>
                              <w:t>Vele groetjes van jullie leiding!</w:t>
                            </w:r>
                          </w:p>
                          <w:p xmlns:w14="http://schemas.microsoft.com/office/word/2010/wordml" w:rsidRPr="0047277E" w:rsidR="009A3650" w:rsidP="009A3650" w:rsidRDefault="009A3650" w14:paraId="2F174279" w14:textId="77777777">
                            <w:pPr>
                              <w:rPr>
                                <w:sz w:val="2"/>
                                <w:szCs w:val="2"/>
                                <w:lang w:val="nl-BE"/>
                              </w:rPr>
                            </w:pPr>
                          </w:p>
                          <w:p xmlns:w14="http://schemas.microsoft.com/office/word/2010/wordml" w:rsidRPr="00873CE8" w:rsidR="009A3650" w:rsidP="009A3650" w:rsidRDefault="009A3650" w14:paraId="2A5DFAAB" w14:textId="77777777">
                            <w:pPr>
                              <w:rPr>
                                <w:b/>
                                <w:bCs/>
                                <w:lang w:val="nl-BE"/>
                              </w:rPr>
                            </w:pPr>
                            <w:r w:rsidRPr="00873CE8">
                              <w:rPr>
                                <w:b/>
                                <w:bCs/>
                                <w:lang w:val="nl-BE"/>
                              </w:rPr>
                              <w:t>Banleider Gust</w:t>
                            </w:r>
                            <w:r w:rsidRPr="00873CE8">
                              <w:rPr>
                                <w:b/>
                                <w:bCs/>
                                <w:lang w:val="nl-BE"/>
                              </w:rPr>
                              <w:tab/>
                            </w:r>
                            <w:r w:rsidRPr="00873CE8">
                              <w:rPr>
                                <w:b/>
                                <w:bCs/>
                                <w:lang w:val="nl-BE"/>
                              </w:rPr>
                              <w:t>0498813123</w:t>
                            </w:r>
                          </w:p>
                          <w:p xmlns:w14="http://schemas.microsoft.com/office/word/2010/wordml" w:rsidR="009A3650" w:rsidP="009A3650" w:rsidRDefault="009A3650" w14:paraId="72663C5F" w14:textId="77777777">
                            <w:pPr>
                              <w:rPr>
                                <w:lang w:val="nl-BE"/>
                              </w:rPr>
                            </w:pPr>
                            <w:r>
                              <w:rPr>
                                <w:lang w:val="nl-BE"/>
                              </w:rPr>
                              <w:t>Milan</w:t>
                            </w:r>
                            <w:r>
                              <w:rPr>
                                <w:lang w:val="nl-BE"/>
                              </w:rPr>
                              <w:tab/>
                            </w:r>
                            <w:r>
                              <w:rPr>
                                <w:lang w:val="nl-BE"/>
                              </w:rPr>
                              <w:tab/>
                            </w:r>
                            <w:r>
                              <w:rPr>
                                <w:lang w:val="nl-BE"/>
                              </w:rPr>
                              <w:tab/>
                            </w:r>
                            <w:r>
                              <w:rPr>
                                <w:lang w:val="nl-BE"/>
                              </w:rPr>
                              <w:t>0468126830</w:t>
                            </w:r>
                          </w:p>
                          <w:p xmlns:w14="http://schemas.microsoft.com/office/word/2010/wordml" w:rsidRPr="00E65ADD" w:rsidR="009A3650" w:rsidP="009A3650" w:rsidRDefault="009A3650" w14:paraId="572708F0" w14:textId="77777777">
                            <w:pPr>
                              <w:rPr>
                                <w:lang w:val="nl-BE"/>
                              </w:rPr>
                            </w:pPr>
                            <w:r>
                              <w:rPr>
                                <w:lang w:val="nl-BE"/>
                              </w:rPr>
                              <w:t>Lotte</w:t>
                            </w:r>
                            <w:r>
                              <w:rPr>
                                <w:lang w:val="nl-BE"/>
                              </w:rPr>
                              <w:tab/>
                            </w:r>
                            <w:r>
                              <w:rPr>
                                <w:lang w:val="nl-BE"/>
                              </w:rPr>
                              <w:tab/>
                            </w:r>
                            <w:r>
                              <w:rPr>
                                <w:lang w:val="nl-BE"/>
                              </w:rPr>
                              <w:tab/>
                            </w:r>
                            <w:r>
                              <w:rPr>
                                <w:lang w:val="nl-BE"/>
                              </w:rPr>
                              <w:t>0491598842</w:t>
                            </w:r>
                          </w:p>
                          <w:p xmlns:w14="http://schemas.microsoft.com/office/word/2010/wordml" w:rsidR="009A3650" w:rsidRDefault="009A3650" w14:paraId="4C34021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mc="http://schemas.openxmlformats.org/markup-compatibility/2006">
            <w:pict xmlns:w14="http://schemas.microsoft.com/office/word/2010/wordml" xmlns:w="http://schemas.openxmlformats.org/wordprocessingml/2006/main" w14:anchorId="46D3F21F">
              <v:shape xmlns:o="urn:schemas-microsoft-com:office:office" xmlns:v="urn:schemas-microsoft-com:vml" id="Tekstvak 4" style="position:absolute;margin-left:274.15pt;margin-top:7.65pt;width:278.25pt;height:7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" w14:anchorId="4E0C5ECE">
                <v:textbox>
                  <w:txbxContent>
                    <w:p w:rsidR="009A3650" w:rsidP="009A3650" w:rsidRDefault="009A3650" w14:paraId="6338CFE0" w14:textId="77777777">
                      <w:pPr>
                        <w:rPr>
                          <w:lang w:val="nl-BE"/>
                        </w:rPr>
                      </w:pPr>
                      <w:r>
                        <w:rPr>
                          <w:lang w:val="nl-BE"/>
                        </w:rPr>
                        <w:t>Vele groetjes van jullie leiding!</w:t>
                      </w:r>
                    </w:p>
                    <w:p w:rsidRPr="0047277E" w:rsidR="009A3650" w:rsidP="009A3650" w:rsidRDefault="009A3650" w14:paraId="672A6659" w14:textId="77777777">
                      <w:pPr>
                        <w:rPr>
                          <w:sz w:val="2"/>
                          <w:szCs w:val="2"/>
                          <w:lang w:val="nl-BE"/>
                        </w:rPr>
                      </w:pPr>
                    </w:p>
                    <w:p w:rsidRPr="00873CE8" w:rsidR="009A3650" w:rsidP="009A3650" w:rsidRDefault="009A3650" w14:paraId="30B86A75" w14:textId="77777777">
                      <w:pPr>
                        <w:rPr>
                          <w:b/>
                          <w:bCs/>
                          <w:lang w:val="nl-BE"/>
                        </w:rPr>
                      </w:pPr>
                      <w:r w:rsidRPr="00873CE8">
                        <w:rPr>
                          <w:b/>
                          <w:bCs/>
                          <w:lang w:val="nl-BE"/>
                        </w:rPr>
                        <w:t>Banleider Gust</w:t>
                      </w:r>
                      <w:r w:rsidRPr="00873CE8">
                        <w:rPr>
                          <w:b/>
                          <w:bCs/>
                          <w:lang w:val="nl-BE"/>
                        </w:rPr>
                        <w:tab/>
                      </w:r>
                      <w:r w:rsidRPr="00873CE8">
                        <w:rPr>
                          <w:b/>
                          <w:bCs/>
                          <w:lang w:val="nl-BE"/>
                        </w:rPr>
                        <w:t>0498813123</w:t>
                      </w:r>
                    </w:p>
                    <w:p w:rsidR="009A3650" w:rsidP="009A3650" w:rsidRDefault="009A3650" w14:paraId="409C944B" w14:textId="77777777">
                      <w:pPr>
                        <w:rPr>
                          <w:lang w:val="nl-BE"/>
                        </w:rPr>
                      </w:pPr>
                      <w:r>
                        <w:rPr>
                          <w:lang w:val="nl-BE"/>
                        </w:rPr>
                        <w:t>Milan</w:t>
                      </w:r>
                      <w:r>
                        <w:rPr>
                          <w:lang w:val="nl-BE"/>
                        </w:rPr>
                        <w:tab/>
                      </w:r>
                      <w:r>
                        <w:rPr>
                          <w:lang w:val="nl-BE"/>
                        </w:rPr>
                        <w:tab/>
                      </w:r>
                      <w:r>
                        <w:rPr>
                          <w:lang w:val="nl-BE"/>
                        </w:rPr>
                        <w:tab/>
                      </w:r>
                      <w:r>
                        <w:rPr>
                          <w:lang w:val="nl-BE"/>
                        </w:rPr>
                        <w:t>0468126830</w:t>
                      </w:r>
                    </w:p>
                    <w:p w:rsidRPr="00E65ADD" w:rsidR="009A3650" w:rsidP="009A3650" w:rsidRDefault="009A3650" w14:paraId="290EE125" w14:textId="77777777">
                      <w:pPr>
                        <w:rPr>
                          <w:lang w:val="nl-BE"/>
                        </w:rPr>
                      </w:pPr>
                      <w:r>
                        <w:rPr>
                          <w:lang w:val="nl-BE"/>
                        </w:rPr>
                        <w:t>Lotte</w:t>
                      </w:r>
                      <w:r>
                        <w:rPr>
                          <w:lang w:val="nl-BE"/>
                        </w:rPr>
                        <w:tab/>
                      </w:r>
                      <w:r>
                        <w:rPr>
                          <w:lang w:val="nl-BE"/>
                        </w:rPr>
                        <w:tab/>
                      </w:r>
                      <w:r>
                        <w:rPr>
                          <w:lang w:val="nl-BE"/>
                        </w:rPr>
                        <w:tab/>
                      </w:r>
                      <w:r>
                        <w:rPr>
                          <w:lang w:val="nl-BE"/>
                        </w:rPr>
                        <w:t>0491598842</w:t>
                      </w:r>
                    </w:p>
                    <w:p w:rsidR="009A3650" w:rsidRDefault="009A3650" w14:paraId="0A37501D" w14:textId="77777777"/>
                  </w:txbxContent>
                </v:textbox>
              </v:shape>
            </w:pict>
          </mc:Fallback>
        </mc:AlternateContent>
      </w:r>
    </w:p>
    <w:sectPr w:rsidRPr="00E65ADD" w:rsidR="009A3650" w:rsidSect="0075098F">
      <w:headerReference w:type="even" r:id="rId9"/>
      <w:headerReference w:type="default" r:id="rId10"/>
      <w:footerReference w:type="even" r:id="rId11"/>
      <w:footerReference w:type="default" r:id="rId12"/>
      <w:headerReference w:type="first" r:id="rId13"/>
      <w:footerReference w:type="first" r:id="rId14"/>
      <w:pgSz w:w="11900" w:h="16840"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A0CE2" w:rsidP="000C6A74" w:rsidRDefault="007A0CE2" w14:paraId="1E854152" w14:textId="77777777">
      <w:r>
        <w:separator/>
      </w:r>
    </w:p>
  </w:endnote>
  <w:endnote w:type="continuationSeparator" w:id="0">
    <w:p w:rsidR="007A0CE2" w:rsidP="000C6A74" w:rsidRDefault="007A0CE2" w14:paraId="7FA670C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3B9D" w:rsidRDefault="00253B9D" w14:paraId="2618DF1B"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42A15" w:rsidP="00F61683" w:rsidRDefault="00442A15" w14:paraId="160CE109" w14:textId="77777777">
    <w:pPr>
      <w:pStyle w:val="Voettekst"/>
      <w:jc w:val="center"/>
      <w:rPr>
        <w:color w:val="244061" w:themeColor="accent1" w:themeShade="80"/>
        <w:sz w:val="20"/>
        <w:szCs w:val="20"/>
      </w:rPr>
    </w:pPr>
  </w:p>
  <w:p w:rsidR="00442A15" w:rsidP="00F61683" w:rsidRDefault="00442A15" w14:paraId="0721DA3C" w14:textId="77777777">
    <w:pPr>
      <w:pStyle w:val="Voettekst"/>
      <w:jc w:val="center"/>
      <w:rPr>
        <w:color w:val="244061" w:themeColor="accent1" w:themeShade="80"/>
        <w:sz w:val="20"/>
        <w:szCs w:val="20"/>
      </w:rPr>
    </w:pPr>
    <w:r>
      <w:rPr>
        <w:noProof/>
        <w:color w:val="244061" w:themeColor="accent1" w:themeShade="80"/>
        <w:sz w:val="20"/>
        <w:szCs w:val="20"/>
      </w:rPr>
      <w:drawing>
        <wp:anchor distT="0" distB="0" distL="114300" distR="114300" simplePos="0" relativeHeight="251658240" behindDoc="0" locked="0" layoutInCell="1" allowOverlap="1" wp14:anchorId="240C9946" wp14:editId="1260CEE6">
          <wp:simplePos x="0" y="0"/>
          <wp:positionH relativeFrom="column">
            <wp:posOffset>-457200</wp:posOffset>
          </wp:positionH>
          <wp:positionV relativeFrom="paragraph">
            <wp:posOffset>-4445</wp:posOffset>
          </wp:positionV>
          <wp:extent cx="471104" cy="487680"/>
          <wp:effectExtent l="0" t="0" r="1206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501" t="12009" r="7273" b="7238"/>
                  <a:stretch/>
                </pic:blipFill>
                <pic:spPr bwMode="auto">
                  <a:xfrm>
                    <a:off x="0" y="0"/>
                    <a:ext cx="471104" cy="4876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Pr>
        <w:noProof/>
        <w:color w:val="244061" w:themeColor="accent1" w:themeShade="80"/>
        <w:sz w:val="20"/>
        <w:szCs w:val="20"/>
      </w:rPr>
      <mc:AlternateContent>
        <mc:Choice Requires="wps">
          <w:drawing>
            <wp:anchor distT="0" distB="0" distL="114300" distR="114300" simplePos="0" relativeHeight="251659264" behindDoc="0" locked="0" layoutInCell="1" allowOverlap="1" wp14:anchorId="26EE1770" wp14:editId="1705DAEA">
              <wp:simplePos x="0" y="0"/>
              <wp:positionH relativeFrom="column">
                <wp:posOffset>457200</wp:posOffset>
              </wp:positionH>
              <wp:positionV relativeFrom="paragraph">
                <wp:posOffset>36195</wp:posOffset>
              </wp:positionV>
              <wp:extent cx="5029200" cy="0"/>
              <wp:effectExtent l="0" t="0" r="25400" b="25400"/>
              <wp:wrapNone/>
              <wp:docPr id="3" name="Rechte verbindingslijn 3"/>
              <wp:cNvGraphicFramePr/>
              <a:graphic xmlns:a="http://schemas.openxmlformats.org/drawingml/2006/main">
                <a:graphicData uri="http://schemas.microsoft.com/office/word/2010/wordprocessingShape">
                  <wps:wsp>
                    <wps:cNvCnPr/>
                    <wps:spPr>
                      <a:xfrm>
                        <a:off x="0" y="0"/>
                        <a:ext cx="5029200" cy="0"/>
                      </a:xfrm>
                      <a:prstGeom prst="line">
                        <a:avLst/>
                      </a:prstGeom>
                      <a:ln>
                        <a:solidFill>
                          <a:srgbClr val="0E4A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ABF532C">
            <v:line id="Rechte verbindingslijn 3"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e4a98" from="36pt,2.85pt" to="6in,2.85pt" w14:anchorId="5BE8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"/>
          </w:pict>
        </mc:Fallback>
      </mc:AlternateContent>
    </w:r>
  </w:p>
  <w:p w:rsidRPr="00674733" w:rsidR="00442A15" w:rsidP="00253B9D" w:rsidRDefault="00253B9D" w14:paraId="38BDD99C" w14:textId="77777777">
    <w:pPr>
      <w:jc w:val="center"/>
      <w:rPr>
        <w:color w:val="244061" w:themeColor="accent1" w:themeShade="80"/>
        <w:sz w:val="20"/>
        <w:szCs w:val="20"/>
      </w:rPr>
    </w:pPr>
    <w:r w:rsidRPr="00674733">
      <w:rPr>
        <w:color w:val="244061" w:themeColor="accent1" w:themeShade="80"/>
        <w:sz w:val="20"/>
        <w:szCs w:val="20"/>
      </w:rPr>
      <w:t xml:space="preserve">KSA AARSELE  | </w:t>
    </w:r>
    <w:r w:rsidRPr="00157744">
      <w:rPr>
        <w:color w:val="244061" w:themeColor="accent1" w:themeShade="80"/>
        <w:sz w:val="14"/>
        <w:szCs w:val="20"/>
      </w:rPr>
      <w:t>WWW</w:t>
    </w:r>
    <w:r>
      <w:rPr>
        <w:color w:val="244061" w:themeColor="accent1" w:themeShade="80"/>
        <w:sz w:val="20"/>
        <w:szCs w:val="20"/>
      </w:rPr>
      <w:t>.</w:t>
    </w:r>
    <w:r w:rsidRPr="00674733">
      <w:rPr>
        <w:color w:val="244061" w:themeColor="accent1" w:themeShade="80"/>
        <w:sz w:val="20"/>
        <w:szCs w:val="20"/>
      </w:rPr>
      <w:t>KSA-AARSELE.</w:t>
    </w:r>
    <w:r w:rsidRPr="00157744">
      <w:rPr>
        <w:color w:val="244061" w:themeColor="accent1" w:themeShade="80"/>
        <w:sz w:val="14"/>
        <w:szCs w:val="20"/>
      </w:rPr>
      <w:t xml:space="preserve">BE  </w:t>
    </w:r>
    <w:r w:rsidRPr="00674733">
      <w:rPr>
        <w:color w:val="244061" w:themeColor="accent1" w:themeShade="80"/>
        <w:sz w:val="20"/>
        <w:szCs w:val="20"/>
      </w:rPr>
      <w:t xml:space="preserve">| </w:t>
    </w:r>
    <w:r w:rsidRPr="00CE6821">
      <w:rPr>
        <w:color w:val="244061" w:themeColor="accent1" w:themeShade="80"/>
        <w:sz w:val="20"/>
        <w:szCs w:val="20"/>
      </w:rPr>
      <w:t>INFO@KSA-AARSELE.BE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3B9D" w:rsidRDefault="00253B9D" w14:paraId="1E7F7E53"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A0CE2" w:rsidP="000C6A74" w:rsidRDefault="007A0CE2" w14:paraId="60E84F84" w14:textId="77777777">
      <w:r>
        <w:separator/>
      </w:r>
    </w:p>
  </w:footnote>
  <w:footnote w:type="continuationSeparator" w:id="0">
    <w:p w:rsidR="007A0CE2" w:rsidP="000C6A74" w:rsidRDefault="007A0CE2" w14:paraId="5B8194E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3B9D" w:rsidRDefault="00253B9D" w14:paraId="624CC831" w14:textId="777777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3B9D" w:rsidRDefault="00253B9D" w14:paraId="09897989" w14:textId="7777777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3B9D" w:rsidRDefault="00253B9D" w14:paraId="717550F0"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3C87D90"/>
    <w:lvl w:ilvl="0">
      <w:start w:val="1"/>
      <w:numFmt w:val="bullet"/>
      <w:pStyle w:val="Lijstopsomteken"/>
      <w:lvlText w:val=""/>
      <w:lvlJc w:val="left"/>
      <w:pPr>
        <w:tabs>
          <w:tab w:val="num" w:pos="360"/>
        </w:tabs>
        <w:ind w:left="360" w:hanging="360"/>
      </w:pPr>
      <w:rPr>
        <w:rFonts w:hint="default" w:ascii="Symbol" w:hAnsi="Symbol"/>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ttachedTemplate r:id="rId1"/>
  <w:trackRevisions w:val="false"/>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AFA"/>
    <w:rsid w:val="00003F69"/>
    <w:rsid w:val="000212B2"/>
    <w:rsid w:val="0004635B"/>
    <w:rsid w:val="000C6A74"/>
    <w:rsid w:val="000D4696"/>
    <w:rsid w:val="000F0252"/>
    <w:rsid w:val="00111066"/>
    <w:rsid w:val="001459A0"/>
    <w:rsid w:val="001461E3"/>
    <w:rsid w:val="00147094"/>
    <w:rsid w:val="001552ED"/>
    <w:rsid w:val="00157744"/>
    <w:rsid w:val="00171CC1"/>
    <w:rsid w:val="00185141"/>
    <w:rsid w:val="00193871"/>
    <w:rsid w:val="001A32E3"/>
    <w:rsid w:val="001E5D9B"/>
    <w:rsid w:val="00204078"/>
    <w:rsid w:val="00220FDD"/>
    <w:rsid w:val="002218F3"/>
    <w:rsid w:val="00253B9D"/>
    <w:rsid w:val="00260F5A"/>
    <w:rsid w:val="00263CE5"/>
    <w:rsid w:val="002A317C"/>
    <w:rsid w:val="002D2B5D"/>
    <w:rsid w:val="002F3500"/>
    <w:rsid w:val="00307FBB"/>
    <w:rsid w:val="00337C8E"/>
    <w:rsid w:val="00396B44"/>
    <w:rsid w:val="003D237A"/>
    <w:rsid w:val="003F18D2"/>
    <w:rsid w:val="004143A1"/>
    <w:rsid w:val="004256CA"/>
    <w:rsid w:val="00442A15"/>
    <w:rsid w:val="0047277E"/>
    <w:rsid w:val="0048744E"/>
    <w:rsid w:val="0049012C"/>
    <w:rsid w:val="004A5EE0"/>
    <w:rsid w:val="004A6076"/>
    <w:rsid w:val="004C496D"/>
    <w:rsid w:val="004D3EC4"/>
    <w:rsid w:val="004F2567"/>
    <w:rsid w:val="00524359"/>
    <w:rsid w:val="00525FD4"/>
    <w:rsid w:val="0057060D"/>
    <w:rsid w:val="00571CBB"/>
    <w:rsid w:val="005B43F1"/>
    <w:rsid w:val="005B4DC3"/>
    <w:rsid w:val="005B689C"/>
    <w:rsid w:val="005B76D3"/>
    <w:rsid w:val="005C361D"/>
    <w:rsid w:val="005E02EC"/>
    <w:rsid w:val="005E5730"/>
    <w:rsid w:val="005F7D33"/>
    <w:rsid w:val="00611E9F"/>
    <w:rsid w:val="00614E01"/>
    <w:rsid w:val="00621171"/>
    <w:rsid w:val="00630A2E"/>
    <w:rsid w:val="0065126A"/>
    <w:rsid w:val="0067253E"/>
    <w:rsid w:val="00674733"/>
    <w:rsid w:val="006915A5"/>
    <w:rsid w:val="00693E3B"/>
    <w:rsid w:val="006D7A41"/>
    <w:rsid w:val="006D7DFC"/>
    <w:rsid w:val="00700E58"/>
    <w:rsid w:val="00706947"/>
    <w:rsid w:val="00721A58"/>
    <w:rsid w:val="007448AE"/>
    <w:rsid w:val="0075098F"/>
    <w:rsid w:val="00773D10"/>
    <w:rsid w:val="007768F5"/>
    <w:rsid w:val="00784506"/>
    <w:rsid w:val="007A0CE2"/>
    <w:rsid w:val="007E25CB"/>
    <w:rsid w:val="007F7506"/>
    <w:rsid w:val="00800C4A"/>
    <w:rsid w:val="00865138"/>
    <w:rsid w:val="00873CE8"/>
    <w:rsid w:val="008D5338"/>
    <w:rsid w:val="008E4341"/>
    <w:rsid w:val="00927BA5"/>
    <w:rsid w:val="00944F1D"/>
    <w:rsid w:val="00966641"/>
    <w:rsid w:val="00975D09"/>
    <w:rsid w:val="009914CC"/>
    <w:rsid w:val="009A3650"/>
    <w:rsid w:val="009B693C"/>
    <w:rsid w:val="009E422C"/>
    <w:rsid w:val="009E50B2"/>
    <w:rsid w:val="00A07C07"/>
    <w:rsid w:val="00A60595"/>
    <w:rsid w:val="00A664B2"/>
    <w:rsid w:val="00A812F7"/>
    <w:rsid w:val="00AB535B"/>
    <w:rsid w:val="00AC3C26"/>
    <w:rsid w:val="00AD6858"/>
    <w:rsid w:val="00AE2AFA"/>
    <w:rsid w:val="00AE5B6A"/>
    <w:rsid w:val="00AF0DC9"/>
    <w:rsid w:val="00B00FD0"/>
    <w:rsid w:val="00B91B93"/>
    <w:rsid w:val="00BE0A12"/>
    <w:rsid w:val="00C170EA"/>
    <w:rsid w:val="00C512C6"/>
    <w:rsid w:val="00C6692A"/>
    <w:rsid w:val="00CE0BEA"/>
    <w:rsid w:val="00D13501"/>
    <w:rsid w:val="00D8233A"/>
    <w:rsid w:val="00D97699"/>
    <w:rsid w:val="00DD2964"/>
    <w:rsid w:val="00DD70D6"/>
    <w:rsid w:val="00DF2A31"/>
    <w:rsid w:val="00E003A6"/>
    <w:rsid w:val="00E01971"/>
    <w:rsid w:val="00E24E27"/>
    <w:rsid w:val="00E4757D"/>
    <w:rsid w:val="00E60F86"/>
    <w:rsid w:val="00E65ADD"/>
    <w:rsid w:val="00E8056F"/>
    <w:rsid w:val="00E80CBD"/>
    <w:rsid w:val="00E8382A"/>
    <w:rsid w:val="00EA5ABF"/>
    <w:rsid w:val="00EB3AF3"/>
    <w:rsid w:val="00ED489A"/>
    <w:rsid w:val="00EF48FC"/>
    <w:rsid w:val="00F61683"/>
    <w:rsid w:val="00F63E9B"/>
    <w:rsid w:val="00F70A26"/>
    <w:rsid w:val="00FA4686"/>
    <w:rsid w:val="00FC55C1"/>
    <w:rsid w:val="00FF1F5A"/>
    <w:rsid w:val="103A3A0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44C1037"/>
  <w14:defaultImageDpi w14:val="300"/>
  <w15:docId w15:val="{E51CBE99-6F08-4842-BF2E-2F65106B10E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Standaard" w:default="1">
    <w:name w:val="Normal"/>
    <w:qFormat/>
    <w:rsid w:val="00442A15"/>
    <w:rPr>
      <w:rFonts w:asciiTheme="majorHAnsi" w:hAnsiTheme="majorHAnsi"/>
    </w:rPr>
  </w:style>
  <w:style w:type="paragraph" w:styleId="Kop1">
    <w:name w:val="heading 1"/>
    <w:basedOn w:val="Standaard"/>
    <w:next w:val="Standaard"/>
    <w:link w:val="Kop1Char"/>
    <w:uiPriority w:val="9"/>
    <w:qFormat/>
    <w:rsid w:val="00442A15"/>
    <w:pPr>
      <w:keepNext/>
      <w:keepLines/>
      <w:spacing w:before="480"/>
      <w:outlineLvl w:val="0"/>
    </w:pPr>
    <w:rPr>
      <w:rFonts w:eastAsiaTheme="majorEastAsia" w:cstheme="majorBidi"/>
      <w:caps/>
      <w:color w:val="345A8A" w:themeColor="accent1" w:themeShade="B5"/>
      <w:sz w:val="44"/>
      <w:szCs w:val="36"/>
    </w:rPr>
  </w:style>
  <w:style w:type="paragraph" w:styleId="Kop2">
    <w:name w:val="heading 2"/>
    <w:basedOn w:val="Standaard"/>
    <w:next w:val="Standaard"/>
    <w:link w:val="Kop2Char"/>
    <w:uiPriority w:val="9"/>
    <w:unhideWhenUsed/>
    <w:qFormat/>
    <w:rsid w:val="006D7DFC"/>
    <w:pPr>
      <w:keepNext/>
      <w:keepLines/>
      <w:spacing w:before="200"/>
      <w:outlineLvl w:val="1"/>
    </w:pPr>
    <w:rPr>
      <w:rFonts w:eastAsiaTheme="majorEastAsia" w:cstheme="majorBidi"/>
      <w:caps/>
      <w:color w:val="4F81BD" w:themeColor="accent1"/>
      <w:sz w:val="28"/>
      <w:szCs w:val="2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0C6A74"/>
    <w:pPr>
      <w:tabs>
        <w:tab w:val="center" w:pos="4536"/>
        <w:tab w:val="right" w:pos="9072"/>
      </w:tabs>
    </w:pPr>
  </w:style>
  <w:style w:type="character" w:styleId="KoptekstChar" w:customStyle="1">
    <w:name w:val="Koptekst Char"/>
    <w:basedOn w:val="Standaardalinea-lettertype"/>
    <w:link w:val="Koptekst"/>
    <w:uiPriority w:val="99"/>
    <w:rsid w:val="000C6A74"/>
  </w:style>
  <w:style w:type="paragraph" w:styleId="Voettekst">
    <w:name w:val="footer"/>
    <w:basedOn w:val="Standaard"/>
    <w:link w:val="VoettekstChar"/>
    <w:uiPriority w:val="99"/>
    <w:unhideWhenUsed/>
    <w:rsid w:val="000C6A74"/>
    <w:pPr>
      <w:tabs>
        <w:tab w:val="center" w:pos="4536"/>
        <w:tab w:val="right" w:pos="9072"/>
      </w:tabs>
    </w:pPr>
  </w:style>
  <w:style w:type="character" w:styleId="VoettekstChar" w:customStyle="1">
    <w:name w:val="Voettekst Char"/>
    <w:basedOn w:val="Standaardalinea-lettertype"/>
    <w:link w:val="Voettekst"/>
    <w:uiPriority w:val="99"/>
    <w:rsid w:val="000C6A74"/>
  </w:style>
  <w:style w:type="paragraph" w:styleId="Lijstopsomteken">
    <w:name w:val="List Bullet"/>
    <w:basedOn w:val="Standaard"/>
    <w:uiPriority w:val="99"/>
    <w:unhideWhenUsed/>
    <w:rsid w:val="002D2B5D"/>
    <w:pPr>
      <w:numPr>
        <w:numId w:val="1"/>
      </w:numPr>
      <w:contextualSpacing/>
    </w:pPr>
  </w:style>
  <w:style w:type="paragraph" w:styleId="Ballontekst">
    <w:name w:val="Balloon Text"/>
    <w:basedOn w:val="Standaard"/>
    <w:link w:val="BallontekstChar"/>
    <w:uiPriority w:val="99"/>
    <w:semiHidden/>
    <w:unhideWhenUsed/>
    <w:rsid w:val="00003F69"/>
    <w:rPr>
      <w:rFonts w:ascii="Lucida Grande" w:hAnsi="Lucida Grande" w:cs="Lucida Grande"/>
      <w:sz w:val="18"/>
      <w:szCs w:val="18"/>
    </w:rPr>
  </w:style>
  <w:style w:type="character" w:styleId="BallontekstChar" w:customStyle="1">
    <w:name w:val="Ballontekst Char"/>
    <w:basedOn w:val="Standaardalinea-lettertype"/>
    <w:link w:val="Ballontekst"/>
    <w:uiPriority w:val="99"/>
    <w:semiHidden/>
    <w:rsid w:val="00003F69"/>
    <w:rPr>
      <w:rFonts w:ascii="Lucida Grande" w:hAnsi="Lucida Grande" w:cs="Lucida Grande"/>
      <w:sz w:val="18"/>
      <w:szCs w:val="18"/>
    </w:rPr>
  </w:style>
  <w:style w:type="character" w:styleId="Hyperlink">
    <w:name w:val="Hyperlink"/>
    <w:basedOn w:val="Standaardalinea-lettertype"/>
    <w:uiPriority w:val="99"/>
    <w:unhideWhenUsed/>
    <w:rsid w:val="005F7D33"/>
    <w:rPr>
      <w:color w:val="0000FF" w:themeColor="hyperlink"/>
      <w:u w:val="single"/>
    </w:rPr>
  </w:style>
  <w:style w:type="character" w:styleId="GevolgdeHyperlink">
    <w:name w:val="FollowedHyperlink"/>
    <w:basedOn w:val="Standaardalinea-lettertype"/>
    <w:uiPriority w:val="99"/>
    <w:semiHidden/>
    <w:unhideWhenUsed/>
    <w:rsid w:val="00F61683"/>
    <w:rPr>
      <w:color w:val="800080" w:themeColor="followedHyperlink"/>
      <w:u w:val="single"/>
    </w:rPr>
  </w:style>
  <w:style w:type="character" w:styleId="Kop1Char" w:customStyle="1">
    <w:name w:val="Kop 1 Char"/>
    <w:basedOn w:val="Standaardalinea-lettertype"/>
    <w:link w:val="Kop1"/>
    <w:uiPriority w:val="9"/>
    <w:rsid w:val="00442A15"/>
    <w:rPr>
      <w:rFonts w:asciiTheme="majorHAnsi" w:hAnsiTheme="majorHAnsi" w:eastAsiaTheme="majorEastAsia" w:cstheme="majorBidi"/>
      <w:caps/>
      <w:color w:val="345A8A" w:themeColor="accent1" w:themeShade="B5"/>
      <w:sz w:val="44"/>
      <w:szCs w:val="36"/>
    </w:rPr>
  </w:style>
  <w:style w:type="character" w:styleId="Kop2Char" w:customStyle="1">
    <w:name w:val="Kop 2 Char"/>
    <w:basedOn w:val="Standaardalinea-lettertype"/>
    <w:link w:val="Kop2"/>
    <w:uiPriority w:val="9"/>
    <w:rsid w:val="006D7DFC"/>
    <w:rPr>
      <w:rFonts w:asciiTheme="majorHAnsi" w:hAnsiTheme="majorHAnsi" w:eastAsiaTheme="majorEastAsia" w:cstheme="majorBidi"/>
      <w:cap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28236">
      <w:bodyDiv w:val="1"/>
      <w:marLeft w:val="0"/>
      <w:marRight w:val="0"/>
      <w:marTop w:val="0"/>
      <w:marBottom w:val="0"/>
      <w:divBdr>
        <w:top w:val="none" w:sz="0" w:space="0" w:color="auto"/>
        <w:left w:val="none" w:sz="0" w:space="0" w:color="auto"/>
        <w:bottom w:val="none" w:sz="0" w:space="0" w:color="auto"/>
        <w:right w:val="none" w:sz="0" w:space="0" w:color="auto"/>
      </w:divBdr>
      <w:divsChild>
        <w:div w:id="1694725796">
          <w:marLeft w:val="0"/>
          <w:marRight w:val="0"/>
          <w:marTop w:val="0"/>
          <w:marBottom w:val="0"/>
          <w:divBdr>
            <w:top w:val="none" w:sz="0" w:space="0" w:color="auto"/>
            <w:left w:val="none" w:sz="0" w:space="0" w:color="auto"/>
            <w:bottom w:val="none" w:sz="0" w:space="0" w:color="auto"/>
            <w:right w:val="none" w:sz="0" w:space="0" w:color="auto"/>
          </w:divBdr>
          <w:divsChild>
            <w:div w:id="680474750">
              <w:marLeft w:val="0"/>
              <w:marRight w:val="0"/>
              <w:marTop w:val="0"/>
              <w:marBottom w:val="0"/>
              <w:divBdr>
                <w:top w:val="none" w:sz="0" w:space="0" w:color="auto"/>
                <w:left w:val="none" w:sz="0" w:space="0" w:color="auto"/>
                <w:bottom w:val="none" w:sz="0" w:space="0" w:color="auto"/>
                <w:right w:val="none" w:sz="0" w:space="0" w:color="auto"/>
              </w:divBdr>
              <w:divsChild>
                <w:div w:id="1920019193">
                  <w:marLeft w:val="0"/>
                  <w:marRight w:val="0"/>
                  <w:marTop w:val="0"/>
                  <w:marBottom w:val="0"/>
                  <w:divBdr>
                    <w:top w:val="none" w:sz="0" w:space="0" w:color="auto"/>
                    <w:left w:val="none" w:sz="0" w:space="0" w:color="auto"/>
                    <w:bottom w:val="none" w:sz="0" w:space="0" w:color="auto"/>
                    <w:right w:val="none" w:sz="0" w:space="0" w:color="auto"/>
                  </w:divBdr>
                  <w:divsChild>
                    <w:div w:id="1446537900">
                      <w:marLeft w:val="0"/>
                      <w:marRight w:val="0"/>
                      <w:marTop w:val="0"/>
                      <w:marBottom w:val="0"/>
                      <w:divBdr>
                        <w:top w:val="none" w:sz="0" w:space="0" w:color="auto"/>
                        <w:left w:val="none" w:sz="0" w:space="0" w:color="auto"/>
                        <w:bottom w:val="none" w:sz="0" w:space="0" w:color="auto"/>
                        <w:right w:val="none" w:sz="0" w:space="0" w:color="auto"/>
                      </w:divBdr>
                      <w:divsChild>
                        <w:div w:id="3253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oter" Target="foot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Desktop\3.%20Sjabloon%20Kalender.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F4231-E3BC-4759-9AD3-77C5D143689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3. Sjabloon Kalender</ap:Template>
  <ap:Application>Microsoft Word for the web</ap:Application>
  <ap:DocSecurity>0</ap:DocSecurity>
  <ap:ScaleCrop>false</ap:ScaleCrop>
  <ap:Company>Arteveldehogschool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Arne Declercq</dc:creator>
  <keywords/>
  <dc:description/>
  <lastModifiedBy>KSA Aarsele</lastModifiedBy>
  <revision>3</revision>
  <dcterms:created xsi:type="dcterms:W3CDTF">2021-09-15T09:07:00.0000000Z</dcterms:created>
  <dcterms:modified xsi:type="dcterms:W3CDTF">2021-09-20T19:12:50.8718983Z</dcterms:modified>
</coreProperties>
</file>