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p14">
  <w:body>
    <w:p w:rsidR="00442A15" w:rsidRDefault="005E5730" w14:textId="77777777" w14:paraId="567E6A21" w14:noSpellErr="1">
      <w:r w:rsidRPr="001D1BF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EF304B" wp14:editId="711C6344">
                <wp:simplePos x="0" y="0"/>
                <wp:positionH relativeFrom="column">
                  <wp:posOffset>1371600</wp:posOffset>
                </wp:positionH>
                <wp:positionV relativeFrom="paragraph">
                  <wp:posOffset>-44450</wp:posOffset>
                </wp:positionV>
                <wp:extent cx="46863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D1BF7" w:rsidR="00442A15" w:rsidP="00442A15" w:rsidRDefault="00097EA0" w14:paraId="066F993F" w14:textId="632F0DAE">
                            <w:pPr>
                              <w:pStyle w:val="Kop1"/>
                            </w:pPr>
                            <w:r>
                              <w:t>Jonghernieuwers</w:t>
                            </w:r>
                            <w:r w:rsidR="001A68B1">
                              <w:t xml:space="preserve"> semester </w:t>
                            </w:r>
                            <w:r>
                              <w:t>2</w:t>
                            </w:r>
                            <w:r w:rsidR="001A68B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0AA6A3D">
              <v:shapetype id="_x0000_t202" coordsize="21600,21600" o:spt="202" path="m,l,21600r21600,l21600,xe" w14:anchorId="16EF304B">
                <v:stroke joinstyle="miter"/>
                <v:path gradientshapeok="t" o:connecttype="rect"/>
              </v:shapetype>
              <v:shape id="Tekstvak 5" style="position:absolute;margin-left:108pt;margin-top:-3.5pt;width:36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">
                <v:textbox>
                  <w:txbxContent>
                    <w:p w:rsidRPr="001D1BF7" w:rsidR="00442A15" w:rsidP="00442A15" w:rsidRDefault="00097EA0" w14:paraId="6EC945DB" w14:textId="632F0DAE">
                      <w:pPr>
                        <w:pStyle w:val="Kop1"/>
                      </w:pPr>
                      <w:r>
                        <w:t>Jonghernieuwers</w:t>
                      </w:r>
                      <w:r w:rsidR="001A68B1">
                        <w:t xml:space="preserve"> semester </w:t>
                      </w:r>
                      <w:r>
                        <w:t>2</w:t>
                      </w:r>
                      <w:r w:rsidR="001A68B1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1BF7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6919267B" wp14:editId="04E6236A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1377950" cy="800100"/>
            <wp:effectExtent l="0" t="0" r="0" b="1270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15250" r="11056" b="18117"/>
                    <a:stretch/>
                  </pic:blipFill>
                  <pic:spPr bwMode="auto">
                    <a:xfrm>
                      <a:off x="0" y="0"/>
                      <a:ext cx="1377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FE1805" w:rsidR="001A68B1" w:rsidP="00FE1805" w:rsidRDefault="00392452" w14:paraId="4ABA5BFD" w14:textId="2F4F3F42">
      <w:pPr>
        <w:pStyle w:val="Kop2"/>
        <w:spacing w:line="336" w:lineRule="auto"/>
        <w:jc w:val="both"/>
      </w:pPr>
      <w:r w:rsidRPr="00FE1805">
        <w:t>2</w:t>
      </w:r>
      <w:r w:rsidRPr="00FE1805" w:rsidR="00097EA0">
        <w:t>6</w:t>
      </w:r>
      <w:r w:rsidRPr="00FE1805" w:rsidR="001A68B1">
        <w:t xml:space="preserve"> </w:t>
      </w:r>
      <w:r w:rsidRPr="00FE1805" w:rsidR="00097EA0">
        <w:t>Februari</w:t>
      </w:r>
      <w:r w:rsidRPr="00FE1805" w:rsidR="001A68B1">
        <w:t xml:space="preserve"> – activiteit</w:t>
      </w:r>
    </w:p>
    <w:p w:rsidRPr="00FE1805" w:rsidR="00097EA0" w:rsidP="00FE1805" w:rsidRDefault="00097EA0" w14:paraId="053F24B6" w14:textId="18651508">
      <w:pPr>
        <w:spacing w:line="336" w:lineRule="auto"/>
        <w:jc w:val="both"/>
      </w:pPr>
      <w:r w:rsidR="0CE790D3">
        <w:rPr/>
        <w:t>Jaja we zijn er weer! Na een tijdje geen KSA te hebben gehad, vliegen we er terug vol plezier in. Dus bereid jullie al maar voor op een top activiteit.</w:t>
      </w:r>
    </w:p>
    <w:p w:rsidRPr="00FE1805" w:rsidR="00AD081A" w:rsidP="00FE1805" w:rsidRDefault="00AD081A" w14:paraId="00FD2585" w14:textId="4A3C6CFF">
      <w:pPr>
        <w:pStyle w:val="Kop2"/>
        <w:spacing w:line="336" w:lineRule="auto"/>
        <w:jc w:val="both"/>
      </w:pPr>
      <w:r w:rsidRPr="00FE1805">
        <w:t>1</w:t>
      </w:r>
      <w:r w:rsidRPr="00FE1805" w:rsidR="00097EA0">
        <w:t>2 Maart</w:t>
      </w:r>
      <w:r w:rsidRPr="00FE1805">
        <w:t>– activiteit</w:t>
      </w:r>
    </w:p>
    <w:p w:rsidRPr="00FE1805" w:rsidR="00097EA0" w:rsidP="00FE1805" w:rsidRDefault="00097EA0" w14:paraId="0B2E59A1" w14:textId="45C718DE">
      <w:pPr>
        <w:spacing w:line="336" w:lineRule="auto"/>
        <w:jc w:val="both"/>
      </w:pPr>
      <w:r w:rsidRPr="00FE1805">
        <w:t xml:space="preserve">Vandaag gaat </w:t>
      </w:r>
      <w:r w:rsidRPr="00FE1805" w:rsidR="00144236">
        <w:t xml:space="preserve">het </w:t>
      </w:r>
      <w:r w:rsidRPr="00FE1805">
        <w:t xml:space="preserve">zoals altijd een super leuke </w:t>
      </w:r>
      <w:r w:rsidRPr="00FE1805" w:rsidR="00144236">
        <w:t>namiddag</w:t>
      </w:r>
      <w:r w:rsidRPr="00FE1805">
        <w:t xml:space="preserve"> worden</w:t>
      </w:r>
      <w:r w:rsidRPr="00FE1805" w:rsidR="00144236">
        <w:t>. We</w:t>
      </w:r>
      <w:r w:rsidRPr="00FE1805">
        <w:t xml:space="preserve"> </w:t>
      </w:r>
      <w:r w:rsidRPr="00FE1805" w:rsidR="00144236">
        <w:t xml:space="preserve">zullen </w:t>
      </w:r>
      <w:r w:rsidRPr="00FE1805">
        <w:t xml:space="preserve">eens kijken of jullie kennis over </w:t>
      </w:r>
      <w:proofErr w:type="spellStart"/>
      <w:r w:rsidRPr="00FE1805">
        <w:t>Aarsele</w:t>
      </w:r>
      <w:proofErr w:type="spellEnd"/>
      <w:r w:rsidRPr="00FE1805">
        <w:t xml:space="preserve"> echt goed is of niet.</w:t>
      </w:r>
    </w:p>
    <w:p w:rsidRPr="00FE1805" w:rsidR="00AB25DF" w:rsidP="00FE1805" w:rsidRDefault="00097EA0" w14:paraId="14B6BF25" w14:textId="1FEC57C7">
      <w:pPr>
        <w:pStyle w:val="Kop2"/>
        <w:spacing w:line="336" w:lineRule="auto"/>
        <w:jc w:val="both"/>
      </w:pPr>
      <w:r w:rsidRPr="00FE1805">
        <w:t>2</w:t>
      </w:r>
      <w:r w:rsidRPr="00FE1805" w:rsidR="00AB25DF">
        <w:t xml:space="preserve"> </w:t>
      </w:r>
      <w:r w:rsidRPr="00FE1805">
        <w:t>April</w:t>
      </w:r>
      <w:r w:rsidRPr="00FE1805" w:rsidR="00AB25DF">
        <w:t xml:space="preserve"> – </w:t>
      </w:r>
      <w:r w:rsidRPr="00FE1805">
        <w:t>Activiteit</w:t>
      </w:r>
    </w:p>
    <w:p w:rsidRPr="00FE1805" w:rsidR="005A488D" w:rsidP="00FE1805" w:rsidRDefault="00097EA0" w14:paraId="276A53A3" w14:textId="4FED6559">
      <w:pPr>
        <w:spacing w:line="336" w:lineRule="auto"/>
        <w:jc w:val="both"/>
      </w:pPr>
      <w:r w:rsidRPr="00FE1805">
        <w:t xml:space="preserve">We </w:t>
      </w:r>
      <w:r w:rsidRPr="00FE1805" w:rsidR="00144236">
        <w:t>tonen</w:t>
      </w:r>
      <w:r w:rsidRPr="00FE1805">
        <w:t xml:space="preserve"> jullie hoe h</w:t>
      </w:r>
      <w:r w:rsidRPr="00FE1805" w:rsidR="00144236">
        <w:t>et zal worden op J</w:t>
      </w:r>
      <w:r w:rsidRPr="00FE1805">
        <w:t>oepi</w:t>
      </w:r>
      <w:r w:rsidRPr="00FE1805" w:rsidR="00144236">
        <w:t>e</w:t>
      </w:r>
      <w:r w:rsidRPr="00FE1805">
        <w:t xml:space="preserve"> en waar jullie je gaan kunnen aan verwachten</w:t>
      </w:r>
      <w:r w:rsidRPr="00FE1805" w:rsidR="005A488D">
        <w:t xml:space="preserve">. </w:t>
      </w:r>
    </w:p>
    <w:p w:rsidRPr="00FE1805" w:rsidR="00AD081A" w:rsidP="00FE1805" w:rsidRDefault="00097EA0" w14:paraId="57E37AB0" w14:textId="26119392">
      <w:pPr>
        <w:pStyle w:val="Kop2"/>
        <w:spacing w:line="336" w:lineRule="auto"/>
        <w:jc w:val="both"/>
      </w:pPr>
      <w:r w:rsidRPr="00FE1805">
        <w:t>11-14</w:t>
      </w:r>
      <w:r w:rsidRPr="00FE1805" w:rsidR="00AD081A">
        <w:t xml:space="preserve"> </w:t>
      </w:r>
      <w:r w:rsidRPr="00FE1805">
        <w:t>april</w:t>
      </w:r>
      <w:r w:rsidRPr="00FE1805" w:rsidR="00AD081A">
        <w:t xml:space="preserve"> – </w:t>
      </w:r>
      <w:r w:rsidRPr="00FE1805">
        <w:t>joepi</w:t>
      </w:r>
      <w:r w:rsidRPr="00FE1805" w:rsidR="00144236">
        <w:t>E</w:t>
      </w:r>
    </w:p>
    <w:p w:rsidRPr="00FE1805" w:rsidR="00097EA0" w:rsidP="00FE1805" w:rsidRDefault="00097EA0" w14:paraId="0E738695" w14:textId="6B4E5E22">
      <w:pPr>
        <w:spacing w:line="336" w:lineRule="auto"/>
        <w:jc w:val="both"/>
      </w:pPr>
      <w:r w:rsidRPr="00FE1805">
        <w:t>Verdere info volgt.</w:t>
      </w:r>
    </w:p>
    <w:p w:rsidRPr="00FE1805" w:rsidR="00AD081A" w:rsidP="00FE1805" w:rsidRDefault="00097EA0" w14:paraId="47F6D024" w14:textId="2264630B">
      <w:pPr>
        <w:pStyle w:val="Kop2"/>
        <w:spacing w:line="336" w:lineRule="auto"/>
        <w:jc w:val="both"/>
      </w:pPr>
      <w:r w:rsidRPr="00FE1805">
        <w:t>21-23</w:t>
      </w:r>
      <w:r w:rsidRPr="00FE1805" w:rsidR="00AD081A">
        <w:t xml:space="preserve"> </w:t>
      </w:r>
      <w:r w:rsidRPr="00FE1805">
        <w:t>april</w:t>
      </w:r>
      <w:r w:rsidRPr="00FE1805" w:rsidR="00AD081A">
        <w:t xml:space="preserve"> – </w:t>
      </w:r>
      <w:r w:rsidRPr="00FE1805">
        <w:t>weekend</w:t>
      </w:r>
    </w:p>
    <w:p w:rsidRPr="00FE1805" w:rsidR="00097EA0" w:rsidP="00FE1805" w:rsidRDefault="00097EA0" w14:paraId="0038738B" w14:textId="799C29DE">
      <w:pPr>
        <w:spacing w:line="336" w:lineRule="auto"/>
        <w:jc w:val="both"/>
      </w:pPr>
      <w:r w:rsidRPr="00FE1805">
        <w:t xml:space="preserve">Zoals elk jaar is er dit jaar ook weer </w:t>
      </w:r>
      <w:r w:rsidRPr="00FE1805" w:rsidR="00144236">
        <w:t xml:space="preserve">HET </w:t>
      </w:r>
      <w:r w:rsidRPr="00FE1805">
        <w:t>weekend</w:t>
      </w:r>
      <w:r w:rsidRPr="00FE1805" w:rsidR="00144236">
        <w:t>. Verwacht jullie maar</w:t>
      </w:r>
      <w:r w:rsidRPr="00FE1805">
        <w:t xml:space="preserve"> </w:t>
      </w:r>
      <w:r w:rsidRPr="00FE1805" w:rsidR="00144236">
        <w:t xml:space="preserve">aan super </w:t>
      </w:r>
      <w:proofErr w:type="spellStart"/>
      <w:r w:rsidRPr="00FE1805" w:rsidR="00144236">
        <w:t>chille</w:t>
      </w:r>
      <w:proofErr w:type="spellEnd"/>
      <w:r w:rsidRPr="00FE1805" w:rsidR="00144236">
        <w:t xml:space="preserve"> spelletjes en zoveel meer. Ook zullen we opnieuw moet</w:t>
      </w:r>
      <w:r w:rsidRPr="00FE1805">
        <w:t xml:space="preserve">en tonen dat de </w:t>
      </w:r>
      <w:proofErr w:type="spellStart"/>
      <w:r w:rsidRPr="00FE1805">
        <w:t>jonghernieuwers</w:t>
      </w:r>
      <w:proofErr w:type="spellEnd"/>
      <w:r w:rsidRPr="00FE1805">
        <w:t xml:space="preserve"> </w:t>
      </w:r>
      <w:r w:rsidRPr="00FE1805" w:rsidR="00FE1805">
        <w:t xml:space="preserve">véél </w:t>
      </w:r>
      <w:r w:rsidRPr="00FE1805">
        <w:t>beter zijn dan de knapen</w:t>
      </w:r>
      <w:r w:rsidRPr="00FE1805" w:rsidR="00144236">
        <w:t>.</w:t>
      </w:r>
    </w:p>
    <w:p w:rsidRPr="00FE1805" w:rsidR="005A488D" w:rsidP="00FE1805" w:rsidRDefault="00097EA0" w14:paraId="44421104" w14:textId="6DC44D22">
      <w:pPr>
        <w:pStyle w:val="Kop2"/>
        <w:spacing w:line="336" w:lineRule="auto"/>
        <w:jc w:val="both"/>
      </w:pPr>
      <w:r w:rsidRPr="00FE1805">
        <w:t>30</w:t>
      </w:r>
      <w:r w:rsidRPr="00FE1805" w:rsidR="00AD081A">
        <w:t xml:space="preserve"> </w:t>
      </w:r>
      <w:r w:rsidRPr="00FE1805">
        <w:t>april</w:t>
      </w:r>
      <w:r w:rsidRPr="00FE1805" w:rsidR="00AD081A">
        <w:t xml:space="preserve"> – Activiteit</w:t>
      </w:r>
      <w:r w:rsidRPr="00FE1805" w:rsidR="008468C2">
        <w:t xml:space="preserve"> </w:t>
      </w:r>
    </w:p>
    <w:p w:rsidRPr="00FE1805" w:rsidR="00FE1805" w:rsidP="00FE1805" w:rsidRDefault="00A41CED" w14:paraId="6220BA79" w14:textId="77777777">
      <w:pPr>
        <w:spacing w:line="336" w:lineRule="auto"/>
        <w:jc w:val="both"/>
      </w:pPr>
      <w:r w:rsidRPr="00FE1805">
        <w:t xml:space="preserve">Dit wordt een activiteit waarin we gaan te weten komen </w:t>
      </w:r>
      <w:r w:rsidRPr="00FE1805" w:rsidR="00144236">
        <w:t>of</w:t>
      </w:r>
      <w:r w:rsidRPr="00FE1805">
        <w:t xml:space="preserve"> de leiding sterker is dan de leden. </w:t>
      </w:r>
    </w:p>
    <w:p w:rsidRPr="00FE1805" w:rsidR="00A41CED" w:rsidP="00FE1805" w:rsidRDefault="00144236" w14:paraId="1ECFF289" w14:textId="6B2F9551">
      <w:pPr>
        <w:spacing w:line="336" w:lineRule="auto"/>
        <w:jc w:val="both"/>
      </w:pPr>
      <w:proofErr w:type="gramStart"/>
      <w:r w:rsidR="0B63B6CB">
        <w:rPr/>
        <w:t>( Ook</w:t>
      </w:r>
      <w:proofErr w:type="gramEnd"/>
      <w:r w:rsidR="0B63B6CB">
        <w:rPr/>
        <w:t xml:space="preserve"> al is het antwoord ‘</w:t>
      </w:r>
      <w:proofErr w:type="spellStart"/>
      <w:r w:rsidR="0B63B6CB">
        <w:rPr/>
        <w:t>natuuuuurlijk</w:t>
      </w:r>
      <w:proofErr w:type="spellEnd"/>
      <w:r w:rsidR="0B63B6CB">
        <w:rPr/>
        <w:t xml:space="preserve">’ eigenlijk al een welbekend </w:t>
      </w:r>
      <w:r w:rsidR="0B63B6CB">
        <w:rPr/>
        <w:t>feit :</w:t>
      </w:r>
      <w:r w:rsidR="0B63B6CB">
        <w:rPr/>
        <w:t>p )</w:t>
      </w:r>
    </w:p>
    <w:p w:rsidRPr="00FE1805" w:rsidR="00AD081A" w:rsidP="00FE1805" w:rsidRDefault="00097EA0" w14:paraId="4B8C8482" w14:textId="357E26A4">
      <w:pPr>
        <w:pStyle w:val="Kop2"/>
        <w:spacing w:line="336" w:lineRule="auto"/>
        <w:jc w:val="both"/>
      </w:pPr>
      <w:r w:rsidRPr="00FE1805">
        <w:t>1</w:t>
      </w:r>
      <w:r w:rsidRPr="00FE1805" w:rsidR="00392452">
        <w:t xml:space="preserve">4 </w:t>
      </w:r>
      <w:r w:rsidRPr="00FE1805">
        <w:t>mei</w:t>
      </w:r>
      <w:r w:rsidRPr="00FE1805" w:rsidR="00AD081A">
        <w:t xml:space="preserve"> – </w:t>
      </w:r>
      <w:r w:rsidRPr="00FE1805">
        <w:t xml:space="preserve">laatste activiteit </w:t>
      </w:r>
      <w:r w:rsidRPr="00FE1805" w:rsidR="0092727B">
        <w:t xml:space="preserve"> </w:t>
      </w:r>
    </w:p>
    <w:p w:rsidRPr="00FE1805" w:rsidR="00097EA0" w:rsidP="00FE1805" w:rsidRDefault="00097EA0" w14:paraId="439D387F" w14:textId="3D43B294">
      <w:pPr>
        <w:spacing w:line="336" w:lineRule="auto"/>
        <w:jc w:val="both"/>
      </w:pPr>
      <w:r w:rsidRPr="00FE1805">
        <w:t>Verdere info volgt nog.</w:t>
      </w:r>
    </w:p>
    <w:p w:rsidRPr="00FE1805" w:rsidR="00097EA0" w:rsidP="00FE1805" w:rsidRDefault="00097EA0" w14:paraId="6926BF64" w14:textId="51C2ED4E">
      <w:pPr>
        <w:spacing w:line="336" w:lineRule="auto"/>
        <w:jc w:val="both"/>
      </w:pPr>
      <w:r w:rsidRPr="00FE1805">
        <w:t xml:space="preserve">Maar 1 ding is zeker het gaat een </w:t>
      </w:r>
      <w:r w:rsidRPr="00FE1805" w:rsidR="00FE1805">
        <w:t>tijd</w:t>
      </w:r>
      <w:r w:rsidRPr="00FE1805">
        <w:t xml:space="preserve"> worden o</w:t>
      </w:r>
      <w:bookmarkStart w:name="_GoBack" w:id="0"/>
      <w:bookmarkEnd w:id="0"/>
      <w:r w:rsidRPr="00FE1805">
        <w:t>m niet te vergeten.</w:t>
      </w:r>
    </w:p>
    <w:p w:rsidRPr="00FE1805" w:rsidR="00AB25DF" w:rsidP="00FE1805" w:rsidRDefault="00AB25DF" w14:paraId="22048C82" w14:textId="3E16A93F">
      <w:pPr>
        <w:pStyle w:val="Kop2"/>
        <w:spacing w:line="336" w:lineRule="auto"/>
        <w:jc w:val="both"/>
      </w:pPr>
      <w:r w:rsidRPr="00FE1805">
        <w:t xml:space="preserve">Belangrijke datums </w:t>
      </w:r>
    </w:p>
    <w:p w:rsidRPr="00FE1805" w:rsidR="00392452" w:rsidP="00FE1805" w:rsidRDefault="00AB25DF" w14:paraId="4DB69B61" w14:textId="7A11356F">
      <w:pPr>
        <w:spacing w:line="336" w:lineRule="auto"/>
        <w:jc w:val="both"/>
      </w:pPr>
      <w:r w:rsidRPr="00FE1805">
        <w:t>Weekend oudste</w:t>
      </w:r>
      <w:r w:rsidRPr="00FE1805">
        <w:tab/>
      </w:r>
      <w:r w:rsidRPr="00FE1805" w:rsidR="00097EA0">
        <w:t>21</w:t>
      </w:r>
      <w:r w:rsidRPr="00FE1805" w:rsidR="00EC2254">
        <w:t xml:space="preserve"> </w:t>
      </w:r>
      <w:r w:rsidRPr="00FE1805">
        <w:t>-</w:t>
      </w:r>
      <w:r w:rsidRPr="00FE1805" w:rsidR="00392452">
        <w:t xml:space="preserve"> </w:t>
      </w:r>
      <w:r w:rsidRPr="00FE1805" w:rsidR="00097EA0">
        <w:t>23</w:t>
      </w:r>
      <w:r w:rsidRPr="00FE1805">
        <w:t xml:space="preserve">  </w:t>
      </w:r>
      <w:r w:rsidRPr="00FE1805" w:rsidR="00097EA0">
        <w:t>april</w:t>
      </w:r>
      <w:r w:rsidRPr="00FE1805" w:rsidR="00EC2254">
        <w:tab/>
      </w:r>
      <w:r w:rsidRPr="00FE1805" w:rsidR="00EC2254">
        <w:tab/>
      </w:r>
      <w:r w:rsidRPr="00FE1805" w:rsidR="00EC2254">
        <w:t xml:space="preserve"> </w:t>
      </w:r>
    </w:p>
    <w:p w:rsidRPr="00FE1805" w:rsidR="00EC2254" w:rsidP="00FE1805" w:rsidRDefault="00FE1805" w14:paraId="6FD83544" w14:textId="6725E725">
      <w:pPr>
        <w:spacing w:line="336" w:lineRule="auto"/>
        <w:jc w:val="both"/>
      </w:pPr>
      <w:r w:rsidRPr="00FE1805">
        <w:t>Kamp oudste</w:t>
      </w:r>
      <w:r w:rsidRPr="00FE1805">
        <w:tab/>
      </w:r>
      <w:r>
        <w:tab/>
      </w:r>
      <w:r w:rsidRPr="00FE1805" w:rsidR="00097EA0">
        <w:t>7</w:t>
      </w:r>
      <w:r w:rsidRPr="00FE1805" w:rsidR="00EC2254">
        <w:t>- 1</w:t>
      </w:r>
      <w:r w:rsidRPr="00FE1805" w:rsidR="00097EA0">
        <w:t>6</w:t>
      </w:r>
      <w:r w:rsidRPr="00FE1805" w:rsidR="00EC2254">
        <w:t xml:space="preserve"> juli </w:t>
      </w:r>
    </w:p>
    <w:sectPr w:rsidRPr="00FE1805" w:rsidR="00EC2254" w:rsidSect="007509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5A1" w:rsidP="000C6A74" w:rsidRDefault="002945A1" w14:paraId="061F8DEC" w14:textId="77777777">
      <w:r>
        <w:separator/>
      </w:r>
    </w:p>
  </w:endnote>
  <w:endnote w:type="continuationSeparator" w:id="0">
    <w:p w:rsidR="002945A1" w:rsidP="000C6A74" w:rsidRDefault="002945A1" w14:paraId="69B0B9A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B9D" w:rsidRDefault="00253B9D" w14:paraId="5A0D8C06" w14:textId="77777777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442A15" w:rsidP="00F61683" w:rsidRDefault="00442A15" w14:paraId="265C9185" w14:textId="77777777">
    <w:pPr>
      <w:pStyle w:val="Voettekst"/>
      <w:jc w:val="center"/>
      <w:rPr>
        <w:color w:val="244061" w:themeColor="accent1" w:themeShade="80"/>
        <w:sz w:val="20"/>
        <w:szCs w:val="20"/>
      </w:rPr>
    </w:pPr>
  </w:p>
  <w:p w:rsidR="00442A15" w:rsidP="00F61683" w:rsidRDefault="00442A15" w14:paraId="484760A0" w14:textId="77777777">
    <w:pPr>
      <w:pStyle w:val="Voettekst"/>
      <w:jc w:val="center"/>
      <w:rPr>
        <w:color w:val="244061" w:themeColor="accent1" w:themeShade="80"/>
        <w:sz w:val="20"/>
        <w:szCs w:val="20"/>
      </w:rPr>
    </w:pPr>
    <w:r>
      <w:rPr>
        <w:noProof/>
        <w:color w:val="244061" w:themeColor="accent1" w:themeShade="80"/>
        <w:sz w:val="20"/>
        <w:szCs w:val="20"/>
        <w:lang w:val="nl-BE" w:eastAsia="nl-BE"/>
      </w:rPr>
      <w:drawing>
        <wp:anchor distT="0" distB="0" distL="114300" distR="114300" simplePos="0" relativeHeight="251658240" behindDoc="0" locked="0" layoutInCell="1" allowOverlap="1" wp14:anchorId="71A37FD9" wp14:editId="286C91B5">
          <wp:simplePos x="0" y="0"/>
          <wp:positionH relativeFrom="column">
            <wp:posOffset>-457200</wp:posOffset>
          </wp:positionH>
          <wp:positionV relativeFrom="paragraph">
            <wp:posOffset>-4445</wp:posOffset>
          </wp:positionV>
          <wp:extent cx="471104" cy="487680"/>
          <wp:effectExtent l="0" t="0" r="1206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01" t="12009" r="7273" b="7238"/>
                  <a:stretch/>
                </pic:blipFill>
                <pic:spPr bwMode="auto">
                  <a:xfrm>
                    <a:off x="0" y="0"/>
                    <a:ext cx="471104" cy="487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44061" w:themeColor="accent1" w:themeShade="80"/>
        <w:sz w:val="20"/>
        <w:szCs w:val="20"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1E998E" wp14:editId="78F5BD64">
              <wp:simplePos x="0" y="0"/>
              <wp:positionH relativeFrom="column">
                <wp:posOffset>457200</wp:posOffset>
              </wp:positionH>
              <wp:positionV relativeFrom="paragraph">
                <wp:posOffset>36195</wp:posOffset>
              </wp:positionV>
              <wp:extent cx="5029200" cy="0"/>
              <wp:effectExtent l="0" t="0" r="25400" b="254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29200" cy="0"/>
                      </a:xfrm>
                      <a:prstGeom prst="line">
                        <a:avLst/>
                      </a:prstGeom>
                      <a:ln>
                        <a:solidFill>
                          <a:srgbClr val="0E4A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 w14:anchorId="2AE51737">
            <v:line id="Rechte verbindingslijn 3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e4a98" from="36pt,2.85pt" to="6in,2.85pt" w14:anchorId="4E61A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"/>
          </w:pict>
        </mc:Fallback>
      </mc:AlternateContent>
    </w:r>
  </w:p>
  <w:p w:rsidRPr="00674733" w:rsidR="00442A15" w:rsidP="00253B9D" w:rsidRDefault="00253B9D" w14:paraId="7552B4A3" w14:textId="77777777">
    <w:pPr>
      <w:jc w:val="center"/>
      <w:rPr>
        <w:color w:val="244061" w:themeColor="accent1" w:themeShade="80"/>
        <w:sz w:val="20"/>
        <w:szCs w:val="20"/>
      </w:rPr>
    </w:pPr>
    <w:r w:rsidRPr="00674733">
      <w:rPr>
        <w:color w:val="244061" w:themeColor="accent1" w:themeShade="80"/>
        <w:sz w:val="20"/>
        <w:szCs w:val="20"/>
      </w:rPr>
      <w:t xml:space="preserve">KSA AARSELE  | </w:t>
    </w:r>
    <w:r w:rsidRPr="00157744">
      <w:rPr>
        <w:color w:val="244061" w:themeColor="accent1" w:themeShade="80"/>
        <w:sz w:val="14"/>
        <w:szCs w:val="20"/>
      </w:rPr>
      <w:t>WWW</w:t>
    </w:r>
    <w:r>
      <w:rPr>
        <w:color w:val="244061" w:themeColor="accent1" w:themeShade="80"/>
        <w:sz w:val="20"/>
        <w:szCs w:val="20"/>
      </w:rPr>
      <w:t>.</w:t>
    </w:r>
    <w:r w:rsidRPr="00674733">
      <w:rPr>
        <w:color w:val="244061" w:themeColor="accent1" w:themeShade="80"/>
        <w:sz w:val="20"/>
        <w:szCs w:val="20"/>
      </w:rPr>
      <w:t>KSA-AARSELE.</w:t>
    </w:r>
    <w:r w:rsidRPr="00157744">
      <w:rPr>
        <w:color w:val="244061" w:themeColor="accent1" w:themeShade="80"/>
        <w:sz w:val="14"/>
        <w:szCs w:val="20"/>
      </w:rPr>
      <w:t xml:space="preserve">BE  </w:t>
    </w:r>
    <w:r w:rsidRPr="00674733">
      <w:rPr>
        <w:color w:val="244061" w:themeColor="accent1" w:themeShade="80"/>
        <w:sz w:val="20"/>
        <w:szCs w:val="20"/>
      </w:rPr>
      <w:t xml:space="preserve">| </w:t>
    </w:r>
    <w:r w:rsidRPr="00CE6821">
      <w:rPr>
        <w:color w:val="244061" w:themeColor="accent1" w:themeShade="80"/>
        <w:sz w:val="20"/>
        <w:szCs w:val="20"/>
      </w:rPr>
      <w:t>INFO@KSA-AARSELE.BE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B9D" w:rsidRDefault="00253B9D" w14:paraId="7B8FA419" w14:textId="7777777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5A1" w:rsidP="000C6A74" w:rsidRDefault="002945A1" w14:paraId="7A8B5B84" w14:textId="77777777">
      <w:r>
        <w:separator/>
      </w:r>
    </w:p>
  </w:footnote>
  <w:footnote w:type="continuationSeparator" w:id="0">
    <w:p w:rsidR="002945A1" w:rsidP="000C6A74" w:rsidRDefault="002945A1" w14:paraId="51A3F28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B9D" w:rsidRDefault="00253B9D" w14:paraId="375EE6A4" w14:textId="77777777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B9D" w:rsidRDefault="00253B9D" w14:paraId="26822895" w14:textId="77777777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B9D" w:rsidRDefault="00253B9D" w14:paraId="7B63EDE5" w14:textId="77777777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3C87D90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oNotDisplayPageBoundaries/>
  <w:attachedTemplate r:id="rId1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8B1"/>
    <w:rsid w:val="00003F69"/>
    <w:rsid w:val="00097EA0"/>
    <w:rsid w:val="000C6A74"/>
    <w:rsid w:val="000D4696"/>
    <w:rsid w:val="000F0252"/>
    <w:rsid w:val="00111066"/>
    <w:rsid w:val="00144236"/>
    <w:rsid w:val="00147094"/>
    <w:rsid w:val="00157744"/>
    <w:rsid w:val="00171CC1"/>
    <w:rsid w:val="00193871"/>
    <w:rsid w:val="001A68B1"/>
    <w:rsid w:val="001C19A9"/>
    <w:rsid w:val="002338E3"/>
    <w:rsid w:val="00253B9D"/>
    <w:rsid w:val="00263CE5"/>
    <w:rsid w:val="002945A1"/>
    <w:rsid w:val="002D2B5D"/>
    <w:rsid w:val="002F3500"/>
    <w:rsid w:val="00337C8E"/>
    <w:rsid w:val="00392452"/>
    <w:rsid w:val="003D237A"/>
    <w:rsid w:val="003F18D2"/>
    <w:rsid w:val="003F6946"/>
    <w:rsid w:val="004213C2"/>
    <w:rsid w:val="00442A15"/>
    <w:rsid w:val="0048744E"/>
    <w:rsid w:val="004C496D"/>
    <w:rsid w:val="004F2567"/>
    <w:rsid w:val="00524359"/>
    <w:rsid w:val="005A488D"/>
    <w:rsid w:val="005B43F1"/>
    <w:rsid w:val="005B689C"/>
    <w:rsid w:val="005C492F"/>
    <w:rsid w:val="005E5730"/>
    <w:rsid w:val="005F7D33"/>
    <w:rsid w:val="00614E01"/>
    <w:rsid w:val="00621171"/>
    <w:rsid w:val="0065126A"/>
    <w:rsid w:val="00674733"/>
    <w:rsid w:val="006915A5"/>
    <w:rsid w:val="006D7DFC"/>
    <w:rsid w:val="00700E58"/>
    <w:rsid w:val="0075098F"/>
    <w:rsid w:val="007768F5"/>
    <w:rsid w:val="007E25CB"/>
    <w:rsid w:val="007F7506"/>
    <w:rsid w:val="00800C4A"/>
    <w:rsid w:val="008468C2"/>
    <w:rsid w:val="0092727B"/>
    <w:rsid w:val="00927BA5"/>
    <w:rsid w:val="00966641"/>
    <w:rsid w:val="009914CC"/>
    <w:rsid w:val="009B693C"/>
    <w:rsid w:val="009E50B2"/>
    <w:rsid w:val="00A41CED"/>
    <w:rsid w:val="00A664B2"/>
    <w:rsid w:val="00A812F7"/>
    <w:rsid w:val="00AB25DF"/>
    <w:rsid w:val="00AC5EE1"/>
    <w:rsid w:val="00AD081A"/>
    <w:rsid w:val="00AF0DC9"/>
    <w:rsid w:val="00BC24E6"/>
    <w:rsid w:val="00C170EA"/>
    <w:rsid w:val="00C6692A"/>
    <w:rsid w:val="00C947E1"/>
    <w:rsid w:val="00D8233A"/>
    <w:rsid w:val="00DD2981"/>
    <w:rsid w:val="00DF1E72"/>
    <w:rsid w:val="00DF2A31"/>
    <w:rsid w:val="00E8056F"/>
    <w:rsid w:val="00EC2254"/>
    <w:rsid w:val="00F61683"/>
    <w:rsid w:val="00F70A26"/>
    <w:rsid w:val="00FC55C1"/>
    <w:rsid w:val="00FE1805"/>
    <w:rsid w:val="0B63B6CB"/>
    <w:rsid w:val="0CE79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56996B"/>
  <w14:defaultImageDpi w14:val="300"/>
  <w15:docId w15:val="{2D609462-4460-4322-8D25-0D8BA0BE3C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  <w:rsid w:val="00442A15"/>
    <w:rPr>
      <w:rFonts w:asciiTheme="majorHAnsi" w:hAnsiTheme="majorHAnsi"/>
    </w:rPr>
  </w:style>
  <w:style w:type="paragraph" w:styleId="Kop1">
    <w:name w:val="heading 1"/>
    <w:basedOn w:val="Standaard"/>
    <w:next w:val="Standaard"/>
    <w:link w:val="Kop1Char"/>
    <w:uiPriority w:val="9"/>
    <w:qFormat/>
    <w:rsid w:val="00442A15"/>
    <w:pPr>
      <w:keepNext/>
      <w:keepLines/>
      <w:spacing w:before="480"/>
      <w:outlineLvl w:val="0"/>
    </w:pPr>
    <w:rPr>
      <w:rFonts w:eastAsiaTheme="majorEastAsia" w:cstheme="majorBidi"/>
      <w:caps/>
      <w:color w:val="345A8A" w:themeColor="accent1" w:themeShade="B5"/>
      <w:sz w:val="44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D7DFC"/>
    <w:pPr>
      <w:keepNext/>
      <w:keepLines/>
      <w:spacing w:before="200"/>
      <w:outlineLvl w:val="1"/>
    </w:pPr>
    <w:rPr>
      <w:rFonts w:eastAsiaTheme="majorEastAsia" w:cstheme="majorBidi"/>
      <w:caps/>
      <w:color w:val="4F81BD" w:themeColor="accent1"/>
      <w:sz w:val="28"/>
      <w:szCs w:val="28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C6A74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0C6A74"/>
  </w:style>
  <w:style w:type="paragraph" w:styleId="Voettekst">
    <w:name w:val="footer"/>
    <w:basedOn w:val="Standaard"/>
    <w:link w:val="VoettekstChar"/>
    <w:uiPriority w:val="99"/>
    <w:unhideWhenUsed/>
    <w:rsid w:val="000C6A74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0C6A74"/>
  </w:style>
  <w:style w:type="paragraph" w:styleId="Lijstopsomteken">
    <w:name w:val="List Bullet"/>
    <w:basedOn w:val="Standaard"/>
    <w:uiPriority w:val="99"/>
    <w:unhideWhenUsed/>
    <w:rsid w:val="002D2B5D"/>
    <w:pPr>
      <w:numPr>
        <w:numId w:val="1"/>
      </w:numPr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03F69"/>
    <w:rPr>
      <w:rFonts w:ascii="Lucida Grande" w:hAnsi="Lucida Grande" w:cs="Lucida Grande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003F6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5F7D33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61683"/>
    <w:rPr>
      <w:color w:val="800080" w:themeColor="followedHyperlink"/>
      <w:u w:val="single"/>
    </w:rPr>
  </w:style>
  <w:style w:type="character" w:styleId="Kop1Char" w:customStyle="1">
    <w:name w:val="Kop 1 Char"/>
    <w:basedOn w:val="Standaardalinea-lettertype"/>
    <w:link w:val="Kop1"/>
    <w:uiPriority w:val="9"/>
    <w:rsid w:val="00442A15"/>
    <w:rPr>
      <w:rFonts w:asciiTheme="majorHAnsi" w:hAnsiTheme="majorHAnsi" w:eastAsiaTheme="majorEastAsia" w:cstheme="majorBidi"/>
      <w:caps/>
      <w:color w:val="345A8A" w:themeColor="accent1" w:themeShade="B5"/>
      <w:sz w:val="44"/>
      <w:szCs w:val="36"/>
    </w:rPr>
  </w:style>
  <w:style w:type="character" w:styleId="Kop2Char" w:customStyle="1">
    <w:name w:val="Kop 2 Char"/>
    <w:basedOn w:val="Standaardalinea-lettertype"/>
    <w:link w:val="Kop2"/>
    <w:uiPriority w:val="9"/>
    <w:rsid w:val="006D7DFC"/>
    <w:rPr>
      <w:rFonts w:asciiTheme="majorHAnsi" w:hAnsiTheme="majorHAnsi" w:eastAsiaTheme="majorEastAsia" w:cstheme="majorBidi"/>
      <w:caps/>
      <w:color w:val="4F81BD" w:themeColor="accen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4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ned\Downloads\3.%20Sjabloon%20Kalender%20(2)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3. Sjabloon Kalender (2).dotx</ap:Template>
  <ap:Application>Microsoft Word for the web</ap:Application>
  <ap:DocSecurity>0</ap:DocSecurity>
  <ap:ScaleCrop>false</ap:ScaleCrop>
  <ap:Company>Arteveldehogschool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Arne Declercq</dc:creator>
  <keywords/>
  <dc:description/>
  <lastModifiedBy>KSA Aarsele</lastModifiedBy>
  <revision>4</revision>
  <dcterms:created xsi:type="dcterms:W3CDTF">2022-12-09T14:18:00.0000000Z</dcterms:created>
  <dcterms:modified xsi:type="dcterms:W3CDTF">2022-12-09T14:27:56.2430828Z</dcterms:modified>
</coreProperties>
</file>