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E6A21" w14:textId="63644E10" w:rsidR="00442A15" w:rsidRDefault="000B4BB8">
      <w:r>
        <w:rPr>
          <w:noProof/>
          <w:lang w:val="nl-BE" w:eastAsia="nl-BE"/>
        </w:rPr>
        <mc:AlternateContent>
          <mc:Choice Requires="wps">
            <w:drawing>
              <wp:anchor distT="0" distB="0" distL="114300" distR="114300" simplePos="0" relativeHeight="251658240" behindDoc="0" locked="0" layoutInCell="1" allowOverlap="1" wp14:anchorId="31FFAA57" wp14:editId="667093AC">
                <wp:simplePos x="0" y="0"/>
                <wp:positionH relativeFrom="page">
                  <wp:posOffset>2714625</wp:posOffset>
                </wp:positionH>
                <wp:positionV relativeFrom="paragraph">
                  <wp:posOffset>-71120</wp:posOffset>
                </wp:positionV>
                <wp:extent cx="4038600" cy="975360"/>
                <wp:effectExtent l="0" t="0" r="0" b="0"/>
                <wp:wrapNone/>
                <wp:docPr id="1572359711" name="Tekstvak 1"/>
                <wp:cNvGraphicFramePr/>
                <a:graphic xmlns:a="http://schemas.openxmlformats.org/drawingml/2006/main">
                  <a:graphicData uri="http://schemas.microsoft.com/office/word/2010/wordprocessingShape">
                    <wps:wsp>
                      <wps:cNvSpPr txBox="1"/>
                      <wps:spPr>
                        <a:xfrm>
                          <a:off x="0" y="0"/>
                          <a:ext cx="4038600" cy="975360"/>
                        </a:xfrm>
                        <a:prstGeom prst="rect">
                          <a:avLst/>
                        </a:prstGeom>
                        <a:noFill/>
                        <a:ln w="6350">
                          <a:noFill/>
                        </a:ln>
                      </wps:spPr>
                      <wps:txbx>
                        <w:txbxContent>
                          <w:p w14:paraId="737E8AAB" w14:textId="0C17C985" w:rsidR="000B4BB8" w:rsidRPr="000B4BB8" w:rsidRDefault="000B4BB8">
                            <w:pPr>
                              <w:rPr>
                                <w:rFonts w:eastAsiaTheme="majorEastAsia" w:cstheme="majorBidi"/>
                                <w:caps/>
                                <w:color w:val="355E8F"/>
                                <w:sz w:val="52"/>
                                <w:szCs w:val="52"/>
                              </w:rPr>
                            </w:pPr>
                            <w:r w:rsidRPr="000B4BB8">
                              <w:rPr>
                                <w:rFonts w:eastAsiaTheme="majorEastAsia" w:cstheme="majorBidi"/>
                                <w:caps/>
                                <w:color w:val="355E8F"/>
                                <w:sz w:val="52"/>
                                <w:szCs w:val="52"/>
                              </w:rPr>
                              <w:t xml:space="preserve">KALENDER </w:t>
                            </w:r>
                            <w:r w:rsidR="00E54BDE" w:rsidRPr="00E54BDE">
                              <w:rPr>
                                <w:rFonts w:eastAsiaTheme="majorEastAsia" w:cstheme="majorBidi"/>
                                <w:caps/>
                                <w:color w:val="355E8F"/>
                                <w:sz w:val="52"/>
                                <w:szCs w:val="52"/>
                              </w:rPr>
                              <w:t>Knapen</w:t>
                            </w:r>
                            <w:r w:rsidRPr="000B4BB8">
                              <w:rPr>
                                <w:rFonts w:eastAsiaTheme="majorEastAsia" w:cstheme="majorBidi"/>
                                <w:i/>
                                <w:iCs/>
                                <w:caps/>
                                <w:color w:val="FF0000"/>
                                <w:sz w:val="52"/>
                                <w:szCs w:val="52"/>
                              </w:rPr>
                              <w:t xml:space="preserve"> </w:t>
                            </w:r>
                          </w:p>
                          <w:p w14:paraId="40AE163E" w14:textId="36C67FB2" w:rsidR="000B4BB8" w:rsidRPr="000B4BB8" w:rsidRDefault="000B4BB8">
                            <w:pPr>
                              <w:rPr>
                                <w:rFonts w:eastAsiaTheme="majorEastAsia" w:cstheme="majorBidi"/>
                                <w:caps/>
                                <w:color w:val="355E8F"/>
                                <w:sz w:val="52"/>
                                <w:szCs w:val="52"/>
                              </w:rPr>
                            </w:pPr>
                            <w:r w:rsidRPr="000B4BB8">
                              <w:rPr>
                                <w:rFonts w:eastAsiaTheme="majorEastAsia" w:cstheme="majorBidi"/>
                                <w:caps/>
                                <w:color w:val="355E8F"/>
                                <w:sz w:val="52"/>
                                <w:szCs w:val="52"/>
                              </w:rPr>
                              <w:t>2</w:t>
                            </w:r>
                            <w:r w:rsidRPr="000B4BB8">
                              <w:rPr>
                                <w:rFonts w:eastAsiaTheme="majorEastAsia" w:cstheme="majorBidi"/>
                                <w:caps/>
                                <w:color w:val="355E8F"/>
                                <w:sz w:val="52"/>
                                <w:szCs w:val="52"/>
                                <w:vertAlign w:val="superscript"/>
                              </w:rPr>
                              <w:t>de</w:t>
                            </w:r>
                            <w:r w:rsidRPr="000B4BB8">
                              <w:rPr>
                                <w:rFonts w:eastAsiaTheme="majorEastAsia" w:cstheme="majorBidi"/>
                                <w:caps/>
                                <w:color w:val="355E8F"/>
                                <w:sz w:val="52"/>
                                <w:szCs w:val="52"/>
                              </w:rPr>
                              <w:t xml:space="preserve"> SEMESTER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FFAA57" id="_x0000_t202" coordsize="21600,21600" o:spt="202" path="m,l,21600r21600,l21600,xe">
                <v:stroke joinstyle="miter"/>
                <v:path gradientshapeok="t" o:connecttype="rect"/>
              </v:shapetype>
              <v:shape id="Tekstvak 1" o:spid="_x0000_s1026" type="#_x0000_t202" style="position:absolute;margin-left:213.75pt;margin-top:-5.6pt;width:318pt;height:76.8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o5FwIAACw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" filled="f" stroked="f" strokeweight=".5pt">
                <v:textbox>
                  <w:txbxContent>
                    <w:p w14:paraId="737E8AAB" w14:textId="0C17C985" w:rsidR="000B4BB8" w:rsidRPr="000B4BB8" w:rsidRDefault="000B4BB8">
                      <w:pPr>
                        <w:rPr>
                          <w:rFonts w:eastAsiaTheme="majorEastAsia" w:cstheme="majorBidi"/>
                          <w:caps/>
                          <w:color w:val="355E8F"/>
                          <w:sz w:val="52"/>
                          <w:szCs w:val="52"/>
                        </w:rPr>
                      </w:pPr>
                      <w:r w:rsidRPr="000B4BB8">
                        <w:rPr>
                          <w:rFonts w:eastAsiaTheme="majorEastAsia" w:cstheme="majorBidi"/>
                          <w:caps/>
                          <w:color w:val="355E8F"/>
                          <w:sz w:val="52"/>
                          <w:szCs w:val="52"/>
                        </w:rPr>
                        <w:t xml:space="preserve">KALENDER </w:t>
                      </w:r>
                      <w:r w:rsidR="00E54BDE" w:rsidRPr="00E54BDE">
                        <w:rPr>
                          <w:rFonts w:eastAsiaTheme="majorEastAsia" w:cstheme="majorBidi"/>
                          <w:caps/>
                          <w:color w:val="355E8F"/>
                          <w:sz w:val="52"/>
                          <w:szCs w:val="52"/>
                        </w:rPr>
                        <w:t>Knapen</w:t>
                      </w:r>
                      <w:r w:rsidRPr="000B4BB8">
                        <w:rPr>
                          <w:rFonts w:eastAsiaTheme="majorEastAsia" w:cstheme="majorBidi"/>
                          <w:i/>
                          <w:iCs/>
                          <w:caps/>
                          <w:color w:val="FF0000"/>
                          <w:sz w:val="52"/>
                          <w:szCs w:val="52"/>
                        </w:rPr>
                        <w:t xml:space="preserve"> </w:t>
                      </w:r>
                    </w:p>
                    <w:p w14:paraId="40AE163E" w14:textId="36C67FB2" w:rsidR="000B4BB8" w:rsidRPr="000B4BB8" w:rsidRDefault="000B4BB8">
                      <w:pPr>
                        <w:rPr>
                          <w:rFonts w:eastAsiaTheme="majorEastAsia" w:cstheme="majorBidi"/>
                          <w:caps/>
                          <w:color w:val="355E8F"/>
                          <w:sz w:val="52"/>
                          <w:szCs w:val="52"/>
                        </w:rPr>
                      </w:pPr>
                      <w:r w:rsidRPr="000B4BB8">
                        <w:rPr>
                          <w:rFonts w:eastAsiaTheme="majorEastAsia" w:cstheme="majorBidi"/>
                          <w:caps/>
                          <w:color w:val="355E8F"/>
                          <w:sz w:val="52"/>
                          <w:szCs w:val="52"/>
                        </w:rPr>
                        <w:t>2</w:t>
                      </w:r>
                      <w:r w:rsidRPr="000B4BB8">
                        <w:rPr>
                          <w:rFonts w:eastAsiaTheme="majorEastAsia" w:cstheme="majorBidi"/>
                          <w:caps/>
                          <w:color w:val="355E8F"/>
                          <w:sz w:val="52"/>
                          <w:szCs w:val="52"/>
                          <w:vertAlign w:val="superscript"/>
                        </w:rPr>
                        <w:t>de</w:t>
                      </w:r>
                      <w:r w:rsidRPr="000B4BB8">
                        <w:rPr>
                          <w:rFonts w:eastAsiaTheme="majorEastAsia" w:cstheme="majorBidi"/>
                          <w:caps/>
                          <w:color w:val="355E8F"/>
                          <w:sz w:val="52"/>
                          <w:szCs w:val="52"/>
                        </w:rPr>
                        <w:t xml:space="preserve"> SEMESTER 2023-2024</w:t>
                      </w:r>
                    </w:p>
                  </w:txbxContent>
                </v:textbox>
                <w10:wrap anchorx="page"/>
              </v:shape>
            </w:pict>
          </mc:Fallback>
        </mc:AlternateContent>
      </w:r>
      <w:r w:rsidRPr="001D1BF7">
        <w:rPr>
          <w:noProof/>
          <w:lang w:val="nl-BE" w:eastAsia="nl-BE"/>
        </w:rPr>
        <w:drawing>
          <wp:anchor distT="0" distB="0" distL="114300" distR="114300" simplePos="0" relativeHeight="251658241" behindDoc="0" locked="0" layoutInCell="1" allowOverlap="1" wp14:anchorId="6919267B" wp14:editId="69F9CA58">
            <wp:simplePos x="0" y="0"/>
            <wp:positionH relativeFrom="column">
              <wp:posOffset>-118745</wp:posOffset>
            </wp:positionH>
            <wp:positionV relativeFrom="paragraph">
              <wp:posOffset>-118746</wp:posOffset>
            </wp:positionV>
            <wp:extent cx="1696191" cy="984885"/>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112" t="15250" r="11056" b="18117"/>
                    <a:stretch/>
                  </pic:blipFill>
                  <pic:spPr bwMode="auto">
                    <a:xfrm>
                      <a:off x="0" y="0"/>
                      <a:ext cx="1696297" cy="984947"/>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9ECABAF" w14:textId="77777777" w:rsidR="000B4BB8" w:rsidRDefault="000B4BB8" w:rsidP="00FE1805">
      <w:pPr>
        <w:pStyle w:val="Kop2"/>
        <w:spacing w:line="336" w:lineRule="auto"/>
        <w:jc w:val="both"/>
      </w:pPr>
    </w:p>
    <w:p w14:paraId="4A403BCE" w14:textId="768B8F5C" w:rsidR="441A25A9" w:rsidRDefault="441A25A9" w:rsidP="441A25A9">
      <w:pPr>
        <w:pStyle w:val="Kop2"/>
        <w:spacing w:line="336" w:lineRule="auto"/>
        <w:jc w:val="both"/>
      </w:pPr>
    </w:p>
    <w:p w14:paraId="55431FD8" w14:textId="05A8BA00" w:rsidR="00231A17" w:rsidRDefault="441A25A9" w:rsidP="00231A17">
      <w:pPr>
        <w:pStyle w:val="Kop2"/>
        <w:spacing w:line="336" w:lineRule="auto"/>
        <w:jc w:val="both"/>
      </w:pPr>
      <w:r>
        <w:t xml:space="preserve">25 Februari – </w:t>
      </w:r>
      <w:r w:rsidR="00E90166">
        <w:t>Vriendjesdag</w:t>
      </w:r>
    </w:p>
    <w:p w14:paraId="69B8182D" w14:textId="26BC2981" w:rsidR="00231A17" w:rsidRPr="00231A17" w:rsidRDefault="00D24A92" w:rsidP="00231A17">
      <w:r>
        <w:t xml:space="preserve">Na een lange tijd van heimwee </w:t>
      </w:r>
      <w:r w:rsidR="00131E8F">
        <w:t xml:space="preserve">naar de </w:t>
      </w:r>
      <w:r w:rsidR="0073171D">
        <w:t>gezelligste bende van Aarsele</w:t>
      </w:r>
      <w:r w:rsidR="007366B1">
        <w:t xml:space="preserve"> </w:t>
      </w:r>
      <w:r w:rsidR="003B0D42">
        <w:t xml:space="preserve">is het tweede semester </w:t>
      </w:r>
      <w:r w:rsidR="00855DEE">
        <w:t xml:space="preserve">eindelijk </w:t>
      </w:r>
      <w:r w:rsidR="003B0D42">
        <w:t>begonnen</w:t>
      </w:r>
      <w:r w:rsidR="00855DEE">
        <w:t xml:space="preserve">. </w:t>
      </w:r>
      <w:r w:rsidR="007C22FF">
        <w:t>W</w:t>
      </w:r>
      <w:r w:rsidR="00B84A0B">
        <w:t>e starten direct met een knaller</w:t>
      </w:r>
      <w:r w:rsidR="002A06EA">
        <w:t>,</w:t>
      </w:r>
      <w:r w:rsidR="00C004CB">
        <w:t xml:space="preserve"> </w:t>
      </w:r>
      <w:r w:rsidR="002A06EA">
        <w:t>V</w:t>
      </w:r>
      <w:r w:rsidR="00C004CB">
        <w:t>RIENDJESDAG</w:t>
      </w:r>
      <w:r w:rsidR="002A06EA">
        <w:t xml:space="preserve">!!!!!! </w:t>
      </w:r>
      <w:r w:rsidR="007D734C">
        <w:t xml:space="preserve">Breng </w:t>
      </w:r>
      <w:r w:rsidR="005A5157">
        <w:t xml:space="preserve">je </w:t>
      </w:r>
      <w:r w:rsidR="00D44F89">
        <w:t>vrienden, vriendinnen</w:t>
      </w:r>
      <w:r w:rsidR="005A1511">
        <w:t>, zussen</w:t>
      </w:r>
      <w:r w:rsidR="0051139F">
        <w:t xml:space="preserve"> of broers en misschien </w:t>
      </w:r>
      <w:r w:rsidR="00936979">
        <w:t>wel liefjes mee</w:t>
      </w:r>
      <w:r w:rsidR="007C22FF">
        <w:t xml:space="preserve"> en dan </w:t>
      </w:r>
      <w:r w:rsidR="00D91D5F">
        <w:t xml:space="preserve">kunnen we direct eens testen hoe diep </w:t>
      </w:r>
      <w:r w:rsidR="00F01F18">
        <w:t xml:space="preserve">jullie </w:t>
      </w:r>
      <w:r w:rsidR="00D53607">
        <w:t>liefde voor elkaar gaat. Tot dan</w:t>
      </w:r>
      <w:r w:rsidR="00422F3D">
        <w:t>!</w:t>
      </w:r>
    </w:p>
    <w:p w14:paraId="427E2C06" w14:textId="7002B9B1" w:rsidR="00716234" w:rsidRDefault="00AD081A" w:rsidP="00E66ABC">
      <w:pPr>
        <w:pStyle w:val="Kop2"/>
        <w:spacing w:line="336" w:lineRule="auto"/>
        <w:jc w:val="both"/>
      </w:pPr>
      <w:r w:rsidRPr="00FE1805">
        <w:t>1</w:t>
      </w:r>
      <w:r w:rsidR="000B4BB8">
        <w:t xml:space="preserve">0 </w:t>
      </w:r>
      <w:r w:rsidR="00097EA0" w:rsidRPr="00FE1805">
        <w:t>Maart</w:t>
      </w:r>
      <w:r w:rsidR="000B4BB8">
        <w:t xml:space="preserve"> </w:t>
      </w:r>
      <w:r w:rsidRPr="00FE1805">
        <w:t>– activiteit</w:t>
      </w:r>
    </w:p>
    <w:p w14:paraId="3AFB923D" w14:textId="50494A81" w:rsidR="00716234" w:rsidRPr="00716234" w:rsidRDefault="00716234" w:rsidP="00716234">
      <w:r>
        <w:t>In het bos waar bomen fluisteren zacht, Waar scoutinggeest de harten verwacht. Daar spannen handen, jong en sterk, In de kunst van het sjorren, een waarlijk werk.</w:t>
      </w:r>
      <w:r w:rsidR="00E66ABC">
        <w:t xml:space="preserve"> </w:t>
      </w:r>
      <w:r>
        <w:t>Touwen dansen tussen takken hoog,</w:t>
      </w:r>
      <w:r w:rsidR="00E66ABC">
        <w:t xml:space="preserve"> </w:t>
      </w:r>
      <w:r>
        <w:t>Knoop na knoop, een kunst, een oog.</w:t>
      </w:r>
      <w:r w:rsidR="00E66ABC">
        <w:t xml:space="preserve"> </w:t>
      </w:r>
      <w:r>
        <w:t>Met handen vol kennis en</w:t>
      </w:r>
      <w:r w:rsidR="00E66ABC">
        <w:t xml:space="preserve"> </w:t>
      </w:r>
      <w:r>
        <w:t>vastberadenheid,</w:t>
      </w:r>
      <w:r w:rsidR="00E66ABC">
        <w:t xml:space="preserve"> </w:t>
      </w:r>
      <w:r>
        <w:t>Sjorren we samen, in vreugde en strijd.</w:t>
      </w:r>
      <w:r w:rsidR="00E66ABC">
        <w:t xml:space="preserve"> </w:t>
      </w:r>
      <w:r>
        <w:t>Kruispunten van touwen als</w:t>
      </w:r>
      <w:r w:rsidR="00E66ABC">
        <w:t xml:space="preserve"> </w:t>
      </w:r>
      <w:r>
        <w:t>levenslijn,</w:t>
      </w:r>
      <w:r w:rsidR="00E66ABC">
        <w:t xml:space="preserve"> </w:t>
      </w:r>
      <w:r>
        <w:t>Binden ons saam in een web van schijn.</w:t>
      </w:r>
      <w:r w:rsidR="00E66ABC">
        <w:t xml:space="preserve"> </w:t>
      </w:r>
      <w:r>
        <w:t>Een toren, een brug, een sterke structuur,</w:t>
      </w:r>
      <w:r w:rsidR="00E66ABC">
        <w:t xml:space="preserve"> </w:t>
      </w:r>
      <w:r>
        <w:t>Geweven door sjorren, een avontuur.</w:t>
      </w:r>
      <w:r w:rsidR="00E66ABC">
        <w:t xml:space="preserve"> </w:t>
      </w:r>
      <w:r>
        <w:t>Een driepoot rijst op, als teken van kracht,</w:t>
      </w:r>
      <w:r w:rsidR="00E66ABC">
        <w:t xml:space="preserve"> </w:t>
      </w:r>
      <w:r>
        <w:t>De</w:t>
      </w:r>
      <w:r w:rsidR="00E66ABC">
        <w:t xml:space="preserve"> </w:t>
      </w:r>
      <w:r>
        <w:t>harmonie van sjorren, elke knoop bracht.</w:t>
      </w:r>
      <w:r w:rsidR="00E66ABC">
        <w:t xml:space="preserve"> </w:t>
      </w:r>
      <w:r>
        <w:t>Een constructie, stevig en fijn,</w:t>
      </w:r>
      <w:r w:rsidR="00E66ABC">
        <w:t xml:space="preserve"> </w:t>
      </w:r>
      <w:r>
        <w:t>Gesmeed in de kunst van het sjorren, het is de schijn.</w:t>
      </w:r>
      <w:r w:rsidR="00E66ABC">
        <w:t xml:space="preserve"> </w:t>
      </w:r>
      <w:r>
        <w:t>Met trots in de ogen, een vuur ontbrand,</w:t>
      </w:r>
      <w:r w:rsidR="00E66ABC">
        <w:t xml:space="preserve"> </w:t>
      </w:r>
      <w:r>
        <w:t>Sjorren verbindt, in hart en hand.</w:t>
      </w:r>
      <w:r w:rsidR="00E66ABC">
        <w:t xml:space="preserve"> </w:t>
      </w:r>
      <w:r>
        <w:t>In het bos waar verhalen worden geboren,</w:t>
      </w:r>
      <w:r w:rsidR="00E66ABC">
        <w:t xml:space="preserve"> </w:t>
      </w:r>
      <w:r>
        <w:t>Leert sjorren ons samen, door het leven te varen.</w:t>
      </w:r>
    </w:p>
    <w:p w14:paraId="2781EA41" w14:textId="60F294D9" w:rsidR="00231A17" w:rsidRDefault="00097EA0" w:rsidP="00D87B4A">
      <w:pPr>
        <w:pStyle w:val="Kop2"/>
        <w:spacing w:line="336" w:lineRule="auto"/>
        <w:jc w:val="both"/>
      </w:pPr>
      <w:r w:rsidRPr="00FE1805">
        <w:t>2</w:t>
      </w:r>
      <w:r w:rsidR="000B4BB8">
        <w:t>4 MAART</w:t>
      </w:r>
      <w:r w:rsidR="00AB25DF" w:rsidRPr="00FE1805">
        <w:t xml:space="preserve"> –</w:t>
      </w:r>
      <w:r w:rsidRPr="00FE1805">
        <w:t>Activiteit</w:t>
      </w:r>
    </w:p>
    <w:p w14:paraId="12E9183D" w14:textId="7CEDE23A" w:rsidR="00D87B4A" w:rsidRPr="00D87B4A" w:rsidRDefault="005F42A4" w:rsidP="00D87B4A">
      <w:r>
        <w:t>De Ronde Van Vlaanderen komt er weer aan tijd dus om die benen in te smeren. Breng allemaal jullie fiets mee, goed hum</w:t>
      </w:r>
      <w:r w:rsidR="00E66ABC">
        <w:t>eu</w:t>
      </w:r>
      <w:r>
        <w:t xml:space="preserve">r en indien mogelijk een passende outfit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p w14:paraId="4EE206F2" w14:textId="0F05D69E" w:rsidR="00231A17" w:rsidRPr="00231A17" w:rsidRDefault="000F2633" w:rsidP="000F2633">
      <w:pPr>
        <w:pStyle w:val="Kop2"/>
        <w:spacing w:line="336" w:lineRule="auto"/>
        <w:jc w:val="both"/>
      </w:pPr>
      <w:r>
        <w:t xml:space="preserve">20 April – Spaghettiavond </w:t>
      </w:r>
    </w:p>
    <w:p w14:paraId="0BD47C47" w14:textId="7B5754F9" w:rsidR="000F2633" w:rsidRDefault="00191366" w:rsidP="00213DA9">
      <w:r>
        <w:t>De eerste editie is een feit</w:t>
      </w:r>
      <w:r w:rsidR="00373FBB">
        <w:t xml:space="preserve"> en ze</w:t>
      </w:r>
      <w:r w:rsidR="000149BD">
        <w:t xml:space="preserve">g nu zelf </w:t>
      </w:r>
      <w:r w:rsidR="003042DD">
        <w:t xml:space="preserve">niks beter dan een lekkere spaghetti </w:t>
      </w:r>
      <w:r w:rsidR="000149BD">
        <w:t>met goede companie</w:t>
      </w:r>
      <w:r w:rsidR="00846DB6">
        <w:t>, en dit allemaal vlak naast de deur.</w:t>
      </w:r>
      <w:r w:rsidR="00D35E1F">
        <w:t xml:space="preserve"> </w:t>
      </w:r>
      <w:r w:rsidR="00B955C4">
        <w:t xml:space="preserve">Iedereen is welkom </w:t>
      </w:r>
      <w:r w:rsidR="00702829">
        <w:t xml:space="preserve">en we hopen dan ook </w:t>
      </w:r>
      <w:r w:rsidR="0090629F">
        <w:t xml:space="preserve">om jullie met velen aanwezig te zien </w:t>
      </w:r>
      <w:r w:rsidR="00D97B23">
        <w:t xml:space="preserve">en een gezellige avond </w:t>
      </w:r>
      <w:r w:rsidR="007D6D89">
        <w:t>te moed</w:t>
      </w:r>
      <w:r w:rsidR="00D97B23">
        <w:t xml:space="preserve"> te gaan. </w:t>
      </w:r>
      <w:r w:rsidR="00B84F35">
        <w:t>Er z</w:t>
      </w:r>
      <w:r w:rsidR="00373FA0">
        <w:t xml:space="preserve">ullen ook enkele desserts voorzien </w:t>
      </w:r>
      <w:r w:rsidR="006F3D70">
        <w:t xml:space="preserve">worden en er vallen prijzen te winnen, </w:t>
      </w:r>
      <w:r w:rsidR="00683D31">
        <w:t>dus zeker de moeite waard om af te komen</w:t>
      </w:r>
      <w:r w:rsidR="00211E35">
        <w:t>!</w:t>
      </w:r>
      <w:r w:rsidR="00C36E55">
        <w:t xml:space="preserve"> </w:t>
      </w:r>
      <w:r w:rsidR="00D71CB4">
        <w:t xml:space="preserve">Voor </w:t>
      </w:r>
      <w:r w:rsidR="00CD56AB">
        <w:t xml:space="preserve">inschrijvingen en meer info verwijs ik je door naar onze facebookpagina. </w:t>
      </w:r>
    </w:p>
    <w:p w14:paraId="4D1236C0" w14:textId="201F7670" w:rsidR="00231A17" w:rsidRDefault="00097EA0" w:rsidP="00231A17">
      <w:pPr>
        <w:pStyle w:val="Kop2"/>
        <w:spacing w:line="336" w:lineRule="auto"/>
        <w:jc w:val="both"/>
      </w:pPr>
      <w:r w:rsidRPr="00FE1805">
        <w:t>2</w:t>
      </w:r>
      <w:r w:rsidR="000B4BB8">
        <w:t>6-28</w:t>
      </w:r>
      <w:r w:rsidR="00AD081A" w:rsidRPr="00FE1805">
        <w:t xml:space="preserve"> </w:t>
      </w:r>
      <w:r w:rsidRPr="00FE1805">
        <w:t>april</w:t>
      </w:r>
      <w:r w:rsidR="00AD081A" w:rsidRPr="00FE1805">
        <w:t xml:space="preserve"> – </w:t>
      </w:r>
      <w:r w:rsidRPr="00FE1805">
        <w:t>weekend</w:t>
      </w:r>
    </w:p>
    <w:p w14:paraId="1A556096" w14:textId="44D897DC" w:rsidR="00231A17" w:rsidRPr="00231A17" w:rsidRDefault="000B4CC5" w:rsidP="00231A17">
      <w:r>
        <w:t>Opzoek naar een onvergetelijk weekend?</w:t>
      </w:r>
      <w:r w:rsidR="00536EEE">
        <w:t xml:space="preserve"> Hier moet je zijn</w:t>
      </w:r>
      <w:r w:rsidR="00BC3648">
        <w:t xml:space="preserve">. </w:t>
      </w:r>
      <w:r w:rsidR="00B5701B">
        <w:t xml:space="preserve">Diepste geheimen worden gedeeld, </w:t>
      </w:r>
      <w:r w:rsidR="000E4D7C">
        <w:t>tofste activiteiten vinden plaats</w:t>
      </w:r>
      <w:r w:rsidR="001D1A01">
        <w:t xml:space="preserve">, </w:t>
      </w:r>
      <w:r w:rsidR="00FE1FB4">
        <w:t xml:space="preserve">rare kanten komen naar boven, </w:t>
      </w:r>
      <w:r w:rsidR="00FE0684">
        <w:t>eten wordt gekeurd</w:t>
      </w:r>
      <w:r w:rsidR="000D317F">
        <w:t xml:space="preserve">… </w:t>
      </w:r>
      <w:r w:rsidR="00342B1D">
        <w:t>Het wordt hoe dan ook de MAX</w:t>
      </w:r>
      <w:r w:rsidR="005E716C">
        <w:t xml:space="preserve"> en wij willen jou erbij</w:t>
      </w:r>
      <w:r w:rsidR="00342B1D">
        <w:t xml:space="preserve">! Verdere info </w:t>
      </w:r>
      <w:r w:rsidR="00A0491E">
        <w:t>volgt.</w:t>
      </w:r>
    </w:p>
    <w:p w14:paraId="44421104" w14:textId="6DBD10E1" w:rsidR="005A488D" w:rsidRDefault="000B4BB8" w:rsidP="00FE1805">
      <w:pPr>
        <w:pStyle w:val="Kop2"/>
        <w:spacing w:line="336" w:lineRule="auto"/>
        <w:jc w:val="both"/>
      </w:pPr>
      <w:r>
        <w:t>5 MEI</w:t>
      </w:r>
      <w:r w:rsidR="00AD081A" w:rsidRPr="00FE1805">
        <w:t xml:space="preserve"> – </w:t>
      </w:r>
      <w:r w:rsidR="005A59BF">
        <w:t>Carwash</w:t>
      </w:r>
    </w:p>
    <w:p w14:paraId="60A9B3A6" w14:textId="4446BE4B" w:rsidR="00231A17" w:rsidRPr="00231A17" w:rsidRDefault="007551ED" w:rsidP="00231A17">
      <w:r>
        <w:t xml:space="preserve">Samen met de jonghernieuwers </w:t>
      </w:r>
      <w:r w:rsidR="00F6095D">
        <w:t xml:space="preserve">gaan </w:t>
      </w:r>
      <w:r w:rsidR="00076185">
        <w:t xml:space="preserve">jullie </w:t>
      </w:r>
      <w:r w:rsidR="00FF2B1C">
        <w:t>zelf eens de handen uit de mouwen slaan</w:t>
      </w:r>
      <w:r w:rsidR="00080BC9">
        <w:t xml:space="preserve">. </w:t>
      </w:r>
      <w:r w:rsidR="00613ADA" w:rsidRPr="00613ADA">
        <w:t>Alle inwoners van Aarsele en omliggende gebieden zijn van harte uitgenodigd om met hun auto langs te komen, en wij garanderen dat hij er na onze behandeling weer als nieuw uitziet.</w:t>
      </w:r>
      <w:r w:rsidR="005F42A4">
        <w:t xml:space="preserve"> </w:t>
      </w:r>
      <w:r w:rsidR="003B2486">
        <w:t xml:space="preserve">De </w:t>
      </w:r>
      <w:r w:rsidR="003B2486">
        <w:lastRenderedPageBreak/>
        <w:t xml:space="preserve">opbrengst </w:t>
      </w:r>
      <w:r w:rsidR="00E07EBD">
        <w:t xml:space="preserve">die jullie verdienen </w:t>
      </w:r>
      <w:r w:rsidR="00A93753">
        <w:t>zal besteed worden aan de activit</w:t>
      </w:r>
      <w:r w:rsidR="009D6C1F">
        <w:t>eit tijdens de twee</w:t>
      </w:r>
      <w:r w:rsidR="00CC1F14">
        <w:t>daagse op kamp</w:t>
      </w:r>
      <w:r w:rsidR="00F34AE5">
        <w:t xml:space="preserve">. </w:t>
      </w:r>
      <w:r w:rsidR="00F131A3">
        <w:t>Dus h</w:t>
      </w:r>
      <w:r w:rsidR="00F34AE5">
        <w:t xml:space="preserve">oe meer geld </w:t>
      </w:r>
      <w:r w:rsidR="0020617B">
        <w:t xml:space="preserve">jullie verdienen </w:t>
      </w:r>
      <w:r w:rsidR="00F34AE5">
        <w:t xml:space="preserve">hoe zotter </w:t>
      </w:r>
      <w:r w:rsidR="0020617B">
        <w:t>de activiteit zal zijn. SPANNEND!!!!!</w:t>
      </w:r>
    </w:p>
    <w:p w14:paraId="4B8C8482" w14:textId="298826E5" w:rsidR="00AD081A" w:rsidRDefault="00097EA0" w:rsidP="00FE1805">
      <w:pPr>
        <w:pStyle w:val="Kop2"/>
        <w:spacing w:line="336" w:lineRule="auto"/>
        <w:jc w:val="both"/>
      </w:pPr>
      <w:r w:rsidRPr="00FE1805">
        <w:t>1</w:t>
      </w:r>
      <w:r w:rsidR="000B4BB8">
        <w:t>9</w:t>
      </w:r>
      <w:r w:rsidR="00392452" w:rsidRPr="00FE1805">
        <w:t xml:space="preserve"> </w:t>
      </w:r>
      <w:r w:rsidRPr="00FE1805">
        <w:t>mei</w:t>
      </w:r>
      <w:r w:rsidR="00AD081A" w:rsidRPr="00FE1805">
        <w:t xml:space="preserve"> – </w:t>
      </w:r>
      <w:r w:rsidRPr="00FE1805">
        <w:t xml:space="preserve">laatste activiteit </w:t>
      </w:r>
    </w:p>
    <w:p w14:paraId="702E3722" w14:textId="1E6EAB3F" w:rsidR="00231A17" w:rsidRPr="00231A17" w:rsidRDefault="00471840" w:rsidP="441A25A9">
      <w:r>
        <w:t>Niet te geloven het zit er weeral bijna op</w:t>
      </w:r>
      <w:r w:rsidR="007B1CED">
        <w:t xml:space="preserve">. We moeten toegeven die </w:t>
      </w:r>
      <w:r w:rsidR="00D279F0">
        <w:t>Knapen hebben toch wat in hun mars</w:t>
      </w:r>
      <w:r w:rsidR="006B6FE8">
        <w:t>, echte een leuke bende</w:t>
      </w:r>
      <w:r w:rsidR="00BA5D9F">
        <w:t xml:space="preserve"> zijn jullie. </w:t>
      </w:r>
      <w:r w:rsidR="00A7271D">
        <w:t>Wij willen dan ook graag samen met jullie d</w:t>
      </w:r>
      <w:r w:rsidR="0097026D">
        <w:t>e</w:t>
      </w:r>
      <w:r w:rsidR="006E43C0">
        <w:t xml:space="preserve"> </w:t>
      </w:r>
      <w:r w:rsidR="0097026D">
        <w:t xml:space="preserve">laatste activiteit </w:t>
      </w:r>
      <w:r w:rsidR="004A56B5">
        <w:t>in stijl afs</w:t>
      </w:r>
      <w:r w:rsidR="005F42A4">
        <w:t>l</w:t>
      </w:r>
      <w:r w:rsidR="004A56B5">
        <w:t>uiten</w:t>
      </w:r>
      <w:r w:rsidR="002651B7">
        <w:t xml:space="preserve">. </w:t>
      </w:r>
      <w:r w:rsidR="008B0FC7">
        <w:t xml:space="preserve">Verdere info volgt, </w:t>
      </w:r>
      <w:r w:rsidR="00D30813">
        <w:t>Big love Niels en Rani</w:t>
      </w:r>
      <w:r w:rsidR="006E43C0">
        <w:t xml:space="preserve">. </w:t>
      </w:r>
      <w:r w:rsidR="000B3BFB">
        <w:rPr>
          <w:noProof/>
        </w:rPr>
        <w:drawing>
          <wp:inline distT="0" distB="0" distL="0" distR="0" wp14:anchorId="03506933" wp14:editId="0536B139">
            <wp:extent cx="312420" cy="312420"/>
            <wp:effectExtent l="0" t="0" r="0" b="0"/>
            <wp:docPr id="1263421485" name="Graphic 3" descr="Twee har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21485" name="Graphic 1263421485" descr="Twee harten silhouet"/>
                    <pic:cNvPicPr/>
                  </pic:nvPicPr>
                  <pic:blipFill>
                    <a:blip r:embed="rId8">
                      <a:extLst>
                        <a:ext uri="{96DAC541-7B7A-43D3-8B79-37D633B846F1}">
                          <asvg:svgBlip xmlns:asvg="http://schemas.microsoft.com/office/drawing/2016/SVG/main" r:embed="rId9"/>
                        </a:ext>
                      </a:extLst>
                    </a:blip>
                    <a:stretch>
                      <a:fillRect/>
                    </a:stretch>
                  </pic:blipFill>
                  <pic:spPr>
                    <a:xfrm>
                      <a:off x="0" y="0"/>
                      <a:ext cx="312420" cy="312420"/>
                    </a:xfrm>
                    <a:prstGeom prst="rect">
                      <a:avLst/>
                    </a:prstGeom>
                  </pic:spPr>
                </pic:pic>
              </a:graphicData>
            </a:graphic>
          </wp:inline>
        </w:drawing>
      </w:r>
    </w:p>
    <w:p w14:paraId="22048C82" w14:textId="3E16A93F" w:rsidR="00AB25DF" w:rsidRPr="00FE1805" w:rsidRDefault="00AB25DF" w:rsidP="00FE1805">
      <w:pPr>
        <w:pStyle w:val="Kop2"/>
        <w:spacing w:line="336" w:lineRule="auto"/>
        <w:jc w:val="both"/>
      </w:pPr>
      <w:r w:rsidRPr="00FE1805">
        <w:t xml:space="preserve">Belangrijke datums </w:t>
      </w:r>
    </w:p>
    <w:p w14:paraId="4DB69B61" w14:textId="516225CD" w:rsidR="00392452" w:rsidRPr="00FE1805" w:rsidRDefault="00AB25DF" w:rsidP="00FE1805">
      <w:pPr>
        <w:spacing w:line="336" w:lineRule="auto"/>
        <w:jc w:val="both"/>
      </w:pPr>
      <w:r w:rsidRPr="00FE1805">
        <w:t xml:space="preserve">Weekend </w:t>
      </w:r>
      <w:r w:rsidR="00231A17">
        <w:t>jongste</w:t>
      </w:r>
      <w:r w:rsidR="00231A17">
        <w:tab/>
        <w:t>12 –</w:t>
      </w:r>
      <w:r w:rsidR="00392452" w:rsidRPr="00FE1805">
        <w:t xml:space="preserve"> </w:t>
      </w:r>
      <w:r w:rsidR="00231A17">
        <w:t>14</w:t>
      </w:r>
      <w:r w:rsidRPr="00FE1805">
        <w:t xml:space="preserve"> </w:t>
      </w:r>
      <w:r w:rsidR="00097EA0" w:rsidRPr="00FE1805">
        <w:t>april</w:t>
      </w:r>
      <w:r w:rsidR="00EC2254" w:rsidRPr="00FE1805">
        <w:tab/>
      </w:r>
      <w:r w:rsidR="00EC2254" w:rsidRPr="00FE1805">
        <w:tab/>
        <w:t xml:space="preserve"> </w:t>
      </w:r>
    </w:p>
    <w:p w14:paraId="77B2E6B3" w14:textId="3F4D252B" w:rsidR="00231A17" w:rsidRDefault="441A25A9" w:rsidP="003946DC">
      <w:pPr>
        <w:spacing w:line="336" w:lineRule="auto"/>
        <w:jc w:val="both"/>
      </w:pPr>
      <w:r>
        <w:t>Weekend oudste</w:t>
      </w:r>
      <w:r w:rsidR="00231A17">
        <w:tab/>
      </w:r>
      <w:r>
        <w:t>26–28</w:t>
      </w:r>
      <w:r w:rsidR="001434AB" w:rsidRPr="00E31C6F">
        <w:rPr>
          <w:color w:val="FFFFFF" w:themeColor="background1"/>
        </w:rPr>
        <w:t>k</w:t>
      </w:r>
      <w:r>
        <w:t>april</w:t>
      </w:r>
    </w:p>
    <w:p w14:paraId="08D98091" w14:textId="2CF7F3B5" w:rsidR="00231A17" w:rsidRDefault="441A25A9" w:rsidP="00FE1805">
      <w:pPr>
        <w:spacing w:line="336" w:lineRule="auto"/>
        <w:jc w:val="both"/>
      </w:pPr>
      <w:r>
        <w:t>Spaghetti avond</w:t>
      </w:r>
      <w:r w:rsidR="00231A17">
        <w:tab/>
      </w:r>
      <w:r>
        <w:t>20</w:t>
      </w:r>
      <w:r w:rsidR="00E31C6F" w:rsidRPr="00CC344D">
        <w:rPr>
          <w:color w:val="FFFFFF" w:themeColor="background1"/>
        </w:rPr>
        <w:t>k</w:t>
      </w:r>
      <w:r>
        <w:t>april</w:t>
      </w:r>
    </w:p>
    <w:p w14:paraId="3A59C5C3" w14:textId="4272A876" w:rsidR="00231A17" w:rsidRDefault="441A25A9" w:rsidP="441A25A9">
      <w:pPr>
        <w:spacing w:line="336" w:lineRule="auto"/>
        <w:jc w:val="both"/>
      </w:pPr>
      <w:r>
        <w:t>Kamp jongste</w:t>
      </w:r>
      <w:r w:rsidR="00231A17">
        <w:tab/>
      </w:r>
      <w:r w:rsidR="00231A17">
        <w:tab/>
      </w:r>
      <w:r>
        <w:t>15 – 21 juli</w:t>
      </w:r>
    </w:p>
    <w:p w14:paraId="650D1378" w14:textId="58672CD6" w:rsidR="00231A17" w:rsidRPr="00FE1805" w:rsidRDefault="00231A17" w:rsidP="00FE1805">
      <w:pPr>
        <w:spacing w:line="336" w:lineRule="auto"/>
        <w:jc w:val="both"/>
      </w:pPr>
      <w:r>
        <w:t>Kamp oudste</w:t>
      </w:r>
      <w:r>
        <w:tab/>
      </w:r>
      <w:r>
        <w:tab/>
        <w:t>12 – 21 juli</w:t>
      </w:r>
      <w:r w:rsidR="00EC2254" w:rsidRPr="00FE1805">
        <w:t xml:space="preserve"> </w:t>
      </w:r>
    </w:p>
    <w:sectPr w:rsidR="00231A17" w:rsidRPr="00FE1805" w:rsidSect="00DD12A7">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6BCF1" w14:textId="77777777" w:rsidR="00DD12A7" w:rsidRDefault="00DD12A7" w:rsidP="000C6A74">
      <w:r>
        <w:separator/>
      </w:r>
    </w:p>
  </w:endnote>
  <w:endnote w:type="continuationSeparator" w:id="0">
    <w:p w14:paraId="4C503CFC" w14:textId="77777777" w:rsidR="00DD12A7" w:rsidRDefault="00DD12A7" w:rsidP="000C6A74">
      <w:r>
        <w:continuationSeparator/>
      </w:r>
    </w:p>
  </w:endnote>
  <w:endnote w:type="continuationNotice" w:id="1">
    <w:p w14:paraId="6A57354D" w14:textId="77777777" w:rsidR="00DD12A7" w:rsidRDefault="00DD1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8C06" w14:textId="77777777" w:rsidR="00253B9D" w:rsidRDefault="00253B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9185" w14:textId="77777777" w:rsidR="00442A15" w:rsidRDefault="00442A15" w:rsidP="00F61683">
    <w:pPr>
      <w:pStyle w:val="Voettekst"/>
      <w:jc w:val="center"/>
      <w:rPr>
        <w:color w:val="244061" w:themeColor="accent1" w:themeShade="80"/>
        <w:sz w:val="20"/>
        <w:szCs w:val="20"/>
      </w:rPr>
    </w:pPr>
  </w:p>
  <w:p w14:paraId="484760A0" w14:textId="77777777" w:rsidR="00442A15" w:rsidRDefault="00442A15" w:rsidP="00F61683">
    <w:pPr>
      <w:pStyle w:val="Voettekst"/>
      <w:jc w:val="center"/>
      <w:rPr>
        <w:color w:val="244061" w:themeColor="accent1" w:themeShade="80"/>
        <w:sz w:val="20"/>
        <w:szCs w:val="20"/>
      </w:rPr>
    </w:pPr>
    <w:r>
      <w:rPr>
        <w:noProof/>
        <w:color w:val="244061" w:themeColor="accent1" w:themeShade="80"/>
        <w:sz w:val="20"/>
        <w:szCs w:val="20"/>
        <w:lang w:val="nl-BE" w:eastAsia="nl-BE"/>
      </w:rPr>
      <w:drawing>
        <wp:anchor distT="0" distB="0" distL="114300" distR="114300" simplePos="0" relativeHeight="251658241" behindDoc="0" locked="0" layoutInCell="1" allowOverlap="1" wp14:anchorId="71A37FD9" wp14:editId="286C91B5">
          <wp:simplePos x="0" y="0"/>
          <wp:positionH relativeFrom="column">
            <wp:posOffset>-457200</wp:posOffset>
          </wp:positionH>
          <wp:positionV relativeFrom="paragraph">
            <wp:posOffset>-4445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color w:val="244061" w:themeColor="accent1" w:themeShade="80"/>
        <w:sz w:val="20"/>
        <w:szCs w:val="20"/>
        <w:lang w:val="nl-BE" w:eastAsia="nl-BE"/>
      </w:rPr>
      <mc:AlternateContent>
        <mc:Choice Requires="wps">
          <w:drawing>
            <wp:anchor distT="0" distB="0" distL="114300" distR="114300" simplePos="0" relativeHeight="251658240" behindDoc="0" locked="0" layoutInCell="1" allowOverlap="1" wp14:anchorId="681E998E" wp14:editId="78F5BD64">
              <wp:simplePos x="0" y="0"/>
              <wp:positionH relativeFrom="column">
                <wp:posOffset>457200</wp:posOffset>
              </wp:positionH>
              <wp:positionV relativeFrom="paragraph">
                <wp:posOffset>36195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B5586" id="Rechte verbindingslijn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85pt" to="6in,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" strokecolor="#0e4a98"/>
          </w:pict>
        </mc:Fallback>
      </mc:AlternateContent>
    </w:r>
  </w:p>
  <w:p w14:paraId="7552B4A3" w14:textId="4CCFBD01" w:rsidR="00442A15" w:rsidRPr="00674733" w:rsidRDefault="00253B9D" w:rsidP="00253B9D">
    <w:pPr>
      <w:jc w:val="center"/>
      <w:rPr>
        <w:color w:val="244061" w:themeColor="accent1" w:themeShade="80"/>
        <w:sz w:val="20"/>
        <w:szCs w:val="20"/>
      </w:rPr>
    </w:pPr>
    <w:r w:rsidRPr="00674733">
      <w:rPr>
        <w:color w:val="244061" w:themeColor="accent1" w:themeShade="80"/>
        <w:sz w:val="20"/>
        <w:szCs w:val="20"/>
      </w:rPr>
      <w:t xml:space="preserve">KSA </w:t>
    </w:r>
    <w:r w:rsidR="007D6D89" w:rsidRPr="00674733">
      <w:rPr>
        <w:color w:val="244061" w:themeColor="accent1" w:themeShade="80"/>
        <w:sz w:val="20"/>
        <w:szCs w:val="20"/>
      </w:rPr>
      <w:t>AARSELE |</w:t>
    </w:r>
    <w:r w:rsidRPr="00674733">
      <w:rPr>
        <w:color w:val="244061" w:themeColor="accent1" w:themeShade="80"/>
        <w:sz w:val="20"/>
        <w:szCs w:val="20"/>
      </w:rPr>
      <w:t xml:space="preserve"> </w:t>
    </w:r>
    <w:r w:rsidR="007D6D89" w:rsidRPr="00157744">
      <w:rPr>
        <w:color w:val="244061" w:themeColor="accent1" w:themeShade="80"/>
        <w:sz w:val="14"/>
        <w:szCs w:val="20"/>
      </w:rPr>
      <w:t>WWW</w:t>
    </w:r>
    <w:r w:rsidR="007D6D89">
      <w:rPr>
        <w:color w:val="244061" w:themeColor="accent1" w:themeShade="80"/>
        <w:sz w:val="20"/>
        <w:szCs w:val="20"/>
      </w:rPr>
      <w:t>.</w:t>
    </w:r>
    <w:r w:rsidR="007D6D89" w:rsidRPr="00674733">
      <w:rPr>
        <w:color w:val="244061" w:themeColor="accent1" w:themeShade="80"/>
        <w:sz w:val="20"/>
        <w:szCs w:val="20"/>
      </w:rPr>
      <w:t>KSA-AARSELE.</w:t>
    </w:r>
    <w:r w:rsidR="007D6D89" w:rsidRPr="00157744">
      <w:rPr>
        <w:color w:val="244061" w:themeColor="accent1" w:themeShade="80"/>
        <w:sz w:val="14"/>
        <w:szCs w:val="20"/>
      </w:rPr>
      <w:t>BE |</w:t>
    </w:r>
    <w:r w:rsidRPr="00674733">
      <w:rPr>
        <w:color w:val="244061" w:themeColor="accent1" w:themeShade="80"/>
        <w:sz w:val="20"/>
        <w:szCs w:val="20"/>
      </w:rPr>
      <w:t xml:space="preserve"> </w:t>
    </w:r>
    <w:r w:rsidRPr="00CE6821">
      <w:rPr>
        <w:color w:val="244061" w:themeColor="accent1" w:themeShade="80"/>
        <w:sz w:val="20"/>
        <w:szCs w:val="20"/>
      </w:rPr>
      <w:t>INFO@KSA-AARSELE.BE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A419" w14:textId="77777777" w:rsidR="00253B9D" w:rsidRDefault="00253B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9ACE" w14:textId="77777777" w:rsidR="00DD12A7" w:rsidRDefault="00DD12A7" w:rsidP="000C6A74">
      <w:r>
        <w:separator/>
      </w:r>
    </w:p>
  </w:footnote>
  <w:footnote w:type="continuationSeparator" w:id="0">
    <w:p w14:paraId="18ED6CDD" w14:textId="77777777" w:rsidR="00DD12A7" w:rsidRDefault="00DD12A7" w:rsidP="000C6A74">
      <w:r>
        <w:continuationSeparator/>
      </w:r>
    </w:p>
  </w:footnote>
  <w:footnote w:type="continuationNotice" w:id="1">
    <w:p w14:paraId="3AC657CD" w14:textId="77777777" w:rsidR="00DD12A7" w:rsidRDefault="00DD12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E6A4" w14:textId="77777777" w:rsidR="00253B9D" w:rsidRDefault="00253B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2895" w14:textId="77777777" w:rsidR="00253B9D" w:rsidRDefault="00253B9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EDE5" w14:textId="77777777" w:rsidR="00253B9D" w:rsidRDefault="00253B9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ascii="Symbol" w:hAnsi="Symbol" w:hint="default"/>
      </w:rPr>
    </w:lvl>
  </w:abstractNum>
  <w:num w:numId="1" w16cid:durableId="2091652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B1"/>
    <w:rsid w:val="00003F69"/>
    <w:rsid w:val="000149BD"/>
    <w:rsid w:val="000206A3"/>
    <w:rsid w:val="00021D63"/>
    <w:rsid w:val="00023C58"/>
    <w:rsid w:val="00057109"/>
    <w:rsid w:val="000660C3"/>
    <w:rsid w:val="00076185"/>
    <w:rsid w:val="00080BC9"/>
    <w:rsid w:val="000854DE"/>
    <w:rsid w:val="00097EA0"/>
    <w:rsid w:val="000B0A19"/>
    <w:rsid w:val="000B3BFB"/>
    <w:rsid w:val="000B4BB8"/>
    <w:rsid w:val="000B4CC5"/>
    <w:rsid w:val="000C6A74"/>
    <w:rsid w:val="000D317F"/>
    <w:rsid w:val="000D4696"/>
    <w:rsid w:val="000E4D7C"/>
    <w:rsid w:val="000F0252"/>
    <w:rsid w:val="000F2633"/>
    <w:rsid w:val="00100052"/>
    <w:rsid w:val="00111066"/>
    <w:rsid w:val="00131E8F"/>
    <w:rsid w:val="001434AB"/>
    <w:rsid w:val="00144236"/>
    <w:rsid w:val="00147094"/>
    <w:rsid w:val="00157744"/>
    <w:rsid w:val="00171CC1"/>
    <w:rsid w:val="00191366"/>
    <w:rsid w:val="00193871"/>
    <w:rsid w:val="001A4821"/>
    <w:rsid w:val="001A68B1"/>
    <w:rsid w:val="001B1954"/>
    <w:rsid w:val="001C19A9"/>
    <w:rsid w:val="001D1A01"/>
    <w:rsid w:val="0020617B"/>
    <w:rsid w:val="00211E35"/>
    <w:rsid w:val="00213DA9"/>
    <w:rsid w:val="0022452E"/>
    <w:rsid w:val="00231A17"/>
    <w:rsid w:val="002338E3"/>
    <w:rsid w:val="00253B9D"/>
    <w:rsid w:val="00263CE5"/>
    <w:rsid w:val="002651B7"/>
    <w:rsid w:val="00265342"/>
    <w:rsid w:val="002945A1"/>
    <w:rsid w:val="002A06EA"/>
    <w:rsid w:val="002A5173"/>
    <w:rsid w:val="002D2B5D"/>
    <w:rsid w:val="002E35AD"/>
    <w:rsid w:val="002F3500"/>
    <w:rsid w:val="003042DD"/>
    <w:rsid w:val="00316DC4"/>
    <w:rsid w:val="00337C8E"/>
    <w:rsid w:val="00342B1D"/>
    <w:rsid w:val="003453F8"/>
    <w:rsid w:val="00373FA0"/>
    <w:rsid w:val="00373FBB"/>
    <w:rsid w:val="00392452"/>
    <w:rsid w:val="003946DC"/>
    <w:rsid w:val="0039605E"/>
    <w:rsid w:val="003A2A91"/>
    <w:rsid w:val="003B0D42"/>
    <w:rsid w:val="003B2486"/>
    <w:rsid w:val="003D237A"/>
    <w:rsid w:val="003D2F73"/>
    <w:rsid w:val="003D57FE"/>
    <w:rsid w:val="003F18D2"/>
    <w:rsid w:val="003F27A3"/>
    <w:rsid w:val="003F6946"/>
    <w:rsid w:val="00415AFD"/>
    <w:rsid w:val="004213C2"/>
    <w:rsid w:val="00422F3D"/>
    <w:rsid w:val="00440DB5"/>
    <w:rsid w:val="00442A15"/>
    <w:rsid w:val="00444928"/>
    <w:rsid w:val="00471840"/>
    <w:rsid w:val="0048744E"/>
    <w:rsid w:val="004A56B5"/>
    <w:rsid w:val="004A7FEA"/>
    <w:rsid w:val="004C496D"/>
    <w:rsid w:val="004F2567"/>
    <w:rsid w:val="0051139F"/>
    <w:rsid w:val="00524359"/>
    <w:rsid w:val="00536EEE"/>
    <w:rsid w:val="005457A1"/>
    <w:rsid w:val="00571B6F"/>
    <w:rsid w:val="00576E28"/>
    <w:rsid w:val="005A1511"/>
    <w:rsid w:val="005A488D"/>
    <w:rsid w:val="005A5157"/>
    <w:rsid w:val="005A59BF"/>
    <w:rsid w:val="005A61FB"/>
    <w:rsid w:val="005B43F1"/>
    <w:rsid w:val="005B689C"/>
    <w:rsid w:val="005C492F"/>
    <w:rsid w:val="005E5730"/>
    <w:rsid w:val="005E716C"/>
    <w:rsid w:val="005F42A4"/>
    <w:rsid w:val="005F7D33"/>
    <w:rsid w:val="00612F37"/>
    <w:rsid w:val="00613ADA"/>
    <w:rsid w:val="00614E01"/>
    <w:rsid w:val="00621171"/>
    <w:rsid w:val="0065126A"/>
    <w:rsid w:val="00670ED9"/>
    <w:rsid w:val="00674733"/>
    <w:rsid w:val="00680354"/>
    <w:rsid w:val="00683D31"/>
    <w:rsid w:val="006915A5"/>
    <w:rsid w:val="006B6FE8"/>
    <w:rsid w:val="006D7DFC"/>
    <w:rsid w:val="006E43C0"/>
    <w:rsid w:val="006F3D70"/>
    <w:rsid w:val="006F78F5"/>
    <w:rsid w:val="00700E58"/>
    <w:rsid w:val="00702829"/>
    <w:rsid w:val="00716234"/>
    <w:rsid w:val="0073171D"/>
    <w:rsid w:val="007366B1"/>
    <w:rsid w:val="0075098F"/>
    <w:rsid w:val="007551ED"/>
    <w:rsid w:val="007639E6"/>
    <w:rsid w:val="007768F5"/>
    <w:rsid w:val="007B1CED"/>
    <w:rsid w:val="007B68E4"/>
    <w:rsid w:val="007C22FF"/>
    <w:rsid w:val="007D6D89"/>
    <w:rsid w:val="007D734C"/>
    <w:rsid w:val="007E25CB"/>
    <w:rsid w:val="007F7506"/>
    <w:rsid w:val="00800C4A"/>
    <w:rsid w:val="008468C2"/>
    <w:rsid w:val="00846DB6"/>
    <w:rsid w:val="00855DEE"/>
    <w:rsid w:val="008839C7"/>
    <w:rsid w:val="008B0FC7"/>
    <w:rsid w:val="0090629F"/>
    <w:rsid w:val="0092727B"/>
    <w:rsid w:val="00927BA5"/>
    <w:rsid w:val="0093343A"/>
    <w:rsid w:val="00936979"/>
    <w:rsid w:val="00966641"/>
    <w:rsid w:val="0097026D"/>
    <w:rsid w:val="009914CC"/>
    <w:rsid w:val="009B693C"/>
    <w:rsid w:val="009D0D5F"/>
    <w:rsid w:val="009D6C1F"/>
    <w:rsid w:val="009E50B2"/>
    <w:rsid w:val="00A0491E"/>
    <w:rsid w:val="00A06CC3"/>
    <w:rsid w:val="00A12719"/>
    <w:rsid w:val="00A41CED"/>
    <w:rsid w:val="00A4776B"/>
    <w:rsid w:val="00A664B2"/>
    <w:rsid w:val="00A7271D"/>
    <w:rsid w:val="00A812F7"/>
    <w:rsid w:val="00A93753"/>
    <w:rsid w:val="00AA3DCB"/>
    <w:rsid w:val="00AB25DF"/>
    <w:rsid w:val="00AC5EE1"/>
    <w:rsid w:val="00AD081A"/>
    <w:rsid w:val="00AF0DC9"/>
    <w:rsid w:val="00AF4F5E"/>
    <w:rsid w:val="00B00F3F"/>
    <w:rsid w:val="00B249C8"/>
    <w:rsid w:val="00B44823"/>
    <w:rsid w:val="00B5701B"/>
    <w:rsid w:val="00B67B0D"/>
    <w:rsid w:val="00B715A7"/>
    <w:rsid w:val="00B84A0B"/>
    <w:rsid w:val="00B84F35"/>
    <w:rsid w:val="00B85D8D"/>
    <w:rsid w:val="00B92794"/>
    <w:rsid w:val="00B955C4"/>
    <w:rsid w:val="00BA5D9F"/>
    <w:rsid w:val="00BC24E6"/>
    <w:rsid w:val="00BC3648"/>
    <w:rsid w:val="00BF6A09"/>
    <w:rsid w:val="00C004CB"/>
    <w:rsid w:val="00C170EA"/>
    <w:rsid w:val="00C36E55"/>
    <w:rsid w:val="00C43DF9"/>
    <w:rsid w:val="00C6692A"/>
    <w:rsid w:val="00C947E1"/>
    <w:rsid w:val="00CC1F14"/>
    <w:rsid w:val="00CC344D"/>
    <w:rsid w:val="00CD56AB"/>
    <w:rsid w:val="00D13AE0"/>
    <w:rsid w:val="00D24A92"/>
    <w:rsid w:val="00D279F0"/>
    <w:rsid w:val="00D30813"/>
    <w:rsid w:val="00D35E1F"/>
    <w:rsid w:val="00D44F89"/>
    <w:rsid w:val="00D466DB"/>
    <w:rsid w:val="00D53607"/>
    <w:rsid w:val="00D71CB4"/>
    <w:rsid w:val="00D8233A"/>
    <w:rsid w:val="00D87B4A"/>
    <w:rsid w:val="00D91D5F"/>
    <w:rsid w:val="00D97B23"/>
    <w:rsid w:val="00DB5002"/>
    <w:rsid w:val="00DB6E21"/>
    <w:rsid w:val="00DD12A7"/>
    <w:rsid w:val="00DD2981"/>
    <w:rsid w:val="00DF1E72"/>
    <w:rsid w:val="00DF2A31"/>
    <w:rsid w:val="00E03BBE"/>
    <w:rsid w:val="00E07EBD"/>
    <w:rsid w:val="00E27FA3"/>
    <w:rsid w:val="00E31C6F"/>
    <w:rsid w:val="00E33712"/>
    <w:rsid w:val="00E54BDE"/>
    <w:rsid w:val="00E66ABC"/>
    <w:rsid w:val="00E8056F"/>
    <w:rsid w:val="00E90166"/>
    <w:rsid w:val="00EC2254"/>
    <w:rsid w:val="00F01F18"/>
    <w:rsid w:val="00F131A3"/>
    <w:rsid w:val="00F34AE5"/>
    <w:rsid w:val="00F41FF8"/>
    <w:rsid w:val="00F6095D"/>
    <w:rsid w:val="00F61683"/>
    <w:rsid w:val="00F63A32"/>
    <w:rsid w:val="00F70A26"/>
    <w:rsid w:val="00FB3D00"/>
    <w:rsid w:val="00FC55C1"/>
    <w:rsid w:val="00FE0684"/>
    <w:rsid w:val="00FE1805"/>
    <w:rsid w:val="00FE1FB4"/>
    <w:rsid w:val="00FF2B1C"/>
    <w:rsid w:val="0B63B6CB"/>
    <w:rsid w:val="0CE790D3"/>
    <w:rsid w:val="441A25A9"/>
    <w:rsid w:val="5204AB4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56996B"/>
  <w14:defaultImageDpi w14:val="300"/>
  <w15:docId w15:val="{2D609462-4460-4322-8D25-0D8BA0BE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customStyle="1" w:styleId="KoptekstChar">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customStyle="1" w:styleId="VoettekstChar">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customStyle="1" w:styleId="Kop1Char">
    <w:name w:val="Kop 1 Char"/>
    <w:basedOn w:val="Standaardalinea-lettertype"/>
    <w:link w:val="Kop1"/>
    <w:uiPriority w:val="9"/>
    <w:rsid w:val="00442A15"/>
    <w:rPr>
      <w:rFonts w:asciiTheme="majorHAnsi" w:eastAsiaTheme="majorEastAsia" w:hAnsiTheme="majorHAnsi" w:cstheme="majorBidi"/>
      <w:caps/>
      <w:color w:val="345A8A" w:themeColor="accent1" w:themeShade="B5"/>
      <w:sz w:val="44"/>
      <w:szCs w:val="36"/>
    </w:rPr>
  </w:style>
  <w:style w:type="character" w:customStyle="1" w:styleId="Kop2Char">
    <w:name w:val="Kop 2 Char"/>
    <w:basedOn w:val="Standaardalinea-lettertype"/>
    <w:link w:val="Kop2"/>
    <w:uiPriority w:val="9"/>
    <w:rsid w:val="006D7DFC"/>
    <w:rPr>
      <w:rFonts w:asciiTheme="majorHAnsi" w:eastAsiaTheme="majorEastAsia" w:hAnsiTheme="majorHAnsi"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5556">
      <w:bodyDiv w:val="1"/>
      <w:marLeft w:val="0"/>
      <w:marRight w:val="0"/>
      <w:marTop w:val="0"/>
      <w:marBottom w:val="0"/>
      <w:divBdr>
        <w:top w:val="none" w:sz="0" w:space="0" w:color="auto"/>
        <w:left w:val="none" w:sz="0" w:space="0" w:color="auto"/>
        <w:bottom w:val="none" w:sz="0" w:space="0" w:color="auto"/>
        <w:right w:val="none" w:sz="0" w:space="0" w:color="auto"/>
      </w:divBdr>
      <w:divsChild>
        <w:div w:id="1052117570">
          <w:marLeft w:val="0"/>
          <w:marRight w:val="0"/>
          <w:marTop w:val="0"/>
          <w:marBottom w:val="0"/>
          <w:divBdr>
            <w:top w:val="none" w:sz="0" w:space="0" w:color="auto"/>
            <w:left w:val="none" w:sz="0" w:space="0" w:color="auto"/>
            <w:bottom w:val="none" w:sz="0" w:space="0" w:color="auto"/>
            <w:right w:val="none" w:sz="0" w:space="0" w:color="auto"/>
          </w:divBdr>
        </w:div>
        <w:div w:id="256980980">
          <w:marLeft w:val="0"/>
          <w:marRight w:val="0"/>
          <w:marTop w:val="0"/>
          <w:marBottom w:val="0"/>
          <w:divBdr>
            <w:top w:val="none" w:sz="0" w:space="0" w:color="auto"/>
            <w:left w:val="none" w:sz="0" w:space="0" w:color="auto"/>
            <w:bottom w:val="none" w:sz="0" w:space="0" w:color="auto"/>
            <w:right w:val="none" w:sz="0" w:space="0" w:color="auto"/>
          </w:divBdr>
        </w:div>
        <w:div w:id="317197548">
          <w:marLeft w:val="0"/>
          <w:marRight w:val="0"/>
          <w:marTop w:val="0"/>
          <w:marBottom w:val="0"/>
          <w:divBdr>
            <w:top w:val="none" w:sz="0" w:space="0" w:color="auto"/>
            <w:left w:val="none" w:sz="0" w:space="0" w:color="auto"/>
            <w:bottom w:val="none" w:sz="0" w:space="0" w:color="auto"/>
            <w:right w:val="none" w:sz="0" w:space="0" w:color="auto"/>
          </w:divBdr>
        </w:div>
        <w:div w:id="1054309606">
          <w:marLeft w:val="0"/>
          <w:marRight w:val="0"/>
          <w:marTop w:val="0"/>
          <w:marBottom w:val="0"/>
          <w:divBdr>
            <w:top w:val="none" w:sz="0" w:space="0" w:color="auto"/>
            <w:left w:val="none" w:sz="0" w:space="0" w:color="auto"/>
            <w:bottom w:val="none" w:sz="0" w:space="0" w:color="auto"/>
            <w:right w:val="none" w:sz="0" w:space="0" w:color="auto"/>
          </w:divBdr>
        </w:div>
      </w:divsChild>
    </w:div>
    <w:div w:id="1340086529">
      <w:bodyDiv w:val="1"/>
      <w:marLeft w:val="0"/>
      <w:marRight w:val="0"/>
      <w:marTop w:val="0"/>
      <w:marBottom w:val="0"/>
      <w:divBdr>
        <w:top w:val="none" w:sz="0" w:space="0" w:color="auto"/>
        <w:left w:val="none" w:sz="0" w:space="0" w:color="auto"/>
        <w:bottom w:val="none" w:sz="0" w:space="0" w:color="auto"/>
        <w:right w:val="none" w:sz="0" w:space="0" w:color="auto"/>
      </w:divBdr>
    </w:div>
    <w:div w:id="2022269181">
      <w:bodyDiv w:val="1"/>
      <w:marLeft w:val="0"/>
      <w:marRight w:val="0"/>
      <w:marTop w:val="0"/>
      <w:marBottom w:val="0"/>
      <w:divBdr>
        <w:top w:val="none" w:sz="0" w:space="0" w:color="auto"/>
        <w:left w:val="none" w:sz="0" w:space="0" w:color="auto"/>
        <w:bottom w:val="none" w:sz="0" w:space="0" w:color="auto"/>
        <w:right w:val="none" w:sz="0" w:space="0" w:color="auto"/>
      </w:divBdr>
      <w:divsChild>
        <w:div w:id="1716809837">
          <w:marLeft w:val="0"/>
          <w:marRight w:val="0"/>
          <w:marTop w:val="0"/>
          <w:marBottom w:val="0"/>
          <w:divBdr>
            <w:top w:val="none" w:sz="0" w:space="0" w:color="auto"/>
            <w:left w:val="none" w:sz="0" w:space="0" w:color="auto"/>
            <w:bottom w:val="none" w:sz="0" w:space="0" w:color="auto"/>
            <w:right w:val="none" w:sz="0" w:space="0" w:color="auto"/>
          </w:divBdr>
        </w:div>
        <w:div w:id="891039129">
          <w:marLeft w:val="0"/>
          <w:marRight w:val="0"/>
          <w:marTop w:val="0"/>
          <w:marBottom w:val="0"/>
          <w:divBdr>
            <w:top w:val="none" w:sz="0" w:space="0" w:color="auto"/>
            <w:left w:val="none" w:sz="0" w:space="0" w:color="auto"/>
            <w:bottom w:val="none" w:sz="0" w:space="0" w:color="auto"/>
            <w:right w:val="none" w:sz="0" w:space="0" w:color="auto"/>
          </w:divBdr>
        </w:div>
        <w:div w:id="1276401763">
          <w:marLeft w:val="0"/>
          <w:marRight w:val="0"/>
          <w:marTop w:val="0"/>
          <w:marBottom w:val="0"/>
          <w:divBdr>
            <w:top w:val="none" w:sz="0" w:space="0" w:color="auto"/>
            <w:left w:val="none" w:sz="0" w:space="0" w:color="auto"/>
            <w:bottom w:val="none" w:sz="0" w:space="0" w:color="auto"/>
            <w:right w:val="none" w:sz="0" w:space="0" w:color="auto"/>
          </w:divBdr>
        </w:div>
        <w:div w:id="1920866533">
          <w:marLeft w:val="0"/>
          <w:marRight w:val="0"/>
          <w:marTop w:val="0"/>
          <w:marBottom w:val="0"/>
          <w:divBdr>
            <w:top w:val="none" w:sz="0" w:space="0" w:color="auto"/>
            <w:left w:val="none" w:sz="0" w:space="0" w:color="auto"/>
            <w:bottom w:val="none" w:sz="0" w:space="0" w:color="auto"/>
            <w:right w:val="none" w:sz="0" w:space="0" w:color="auto"/>
          </w:divBdr>
        </w:div>
        <w:div w:id="5890470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d\Downloads\3.%20Sjabloon%20Kalender%20(2).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 Sjabloon Kalender (2)</Template>
  <TotalTime>2</TotalTime>
  <Pages>2</Pages>
  <Words>470</Words>
  <Characters>2588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Arteveldehogschool</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Declercq</dc:creator>
  <cp:keywords/>
  <dc:description/>
  <cp:lastModifiedBy>Rani Vaernewyck 202337211</cp:lastModifiedBy>
  <cp:revision>2</cp:revision>
  <dcterms:created xsi:type="dcterms:W3CDTF">2024-02-16T09:58:00Z</dcterms:created>
  <dcterms:modified xsi:type="dcterms:W3CDTF">2024-02-16T09:58:00Z</dcterms:modified>
</cp:coreProperties>
</file>